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11978" w14:textId="77777777" w:rsidR="00D61FBF" w:rsidRPr="00690BA6" w:rsidRDefault="00D61FBF" w:rsidP="00D61FB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CROWDE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42AC26C" w14:textId="77777777" w:rsidR="00D61FBF" w:rsidRDefault="00D61FBF" w:rsidP="00D61F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17717B0F" w14:textId="77777777" w:rsidR="00D61FBF" w:rsidRDefault="00D61FBF" w:rsidP="00D61F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8AAF69" w14:textId="77777777" w:rsidR="00D61FBF" w:rsidRDefault="00D61FBF" w:rsidP="00D61F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783B7E" w14:textId="77777777" w:rsidR="00D61FBF" w:rsidRDefault="00D61FBF" w:rsidP="00D61FB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058F1D6E" w14:textId="77777777" w:rsidR="00D61FBF" w:rsidRDefault="00D61FBF" w:rsidP="00D61FB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E68B178" w14:textId="77777777" w:rsidR="00D61FBF" w:rsidRDefault="00D61FBF" w:rsidP="00D61FB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16D1E62" w14:textId="77777777" w:rsidR="00D61FBF" w:rsidRDefault="00D61FBF" w:rsidP="00D61FB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23394FC" w14:textId="77777777" w:rsidR="00D61FBF" w:rsidRDefault="00D61FBF" w:rsidP="00D61FB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FE732EF" w14:textId="77777777" w:rsidR="00D61FBF" w:rsidRDefault="00D61FBF" w:rsidP="00D61FB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6 April 2021</w:t>
      </w:r>
    </w:p>
    <w:p w14:paraId="1174B5F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3AAAE" w14:textId="77777777" w:rsidR="00D61FBF" w:rsidRDefault="00D61FBF" w:rsidP="009139A6">
      <w:r>
        <w:separator/>
      </w:r>
    </w:p>
  </w:endnote>
  <w:endnote w:type="continuationSeparator" w:id="0">
    <w:p w14:paraId="13DE8C2A" w14:textId="77777777" w:rsidR="00D61FBF" w:rsidRDefault="00D61F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B3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844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5A2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68367" w14:textId="77777777" w:rsidR="00D61FBF" w:rsidRDefault="00D61FBF" w:rsidP="009139A6">
      <w:r>
        <w:separator/>
      </w:r>
    </w:p>
  </w:footnote>
  <w:footnote w:type="continuationSeparator" w:id="0">
    <w:p w14:paraId="6A311597" w14:textId="77777777" w:rsidR="00D61FBF" w:rsidRDefault="00D61F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CFC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1EE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B33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FB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1FB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C30C7"/>
  <w15:chartTrackingRefBased/>
  <w15:docId w15:val="{29BF2D9E-6120-4985-B63B-2D338F1F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2021-05-03T18:42:00Z</dcterms:created>
  <dcterms:modified xsi:type="dcterms:W3CDTF">2021-05-03T18:43:00Z</dcterms:modified>
</cp:coreProperties>
</file>