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42D4C" w14:textId="77777777" w:rsidR="00A55C12" w:rsidRDefault="00A55C12" w:rsidP="00A55C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CROWCHE</w:t>
      </w:r>
      <w:r>
        <w:rPr>
          <w:rFonts w:ascii="Times New Roman" w:hAnsi="Times New Roman" w:cs="Times New Roman"/>
        </w:rPr>
        <w:t xml:space="preserve">     (fl.1484)</w:t>
      </w:r>
    </w:p>
    <w:p w14:paraId="0AEA9148" w14:textId="77777777" w:rsidR="00A55C12" w:rsidRDefault="00A55C12" w:rsidP="00A55C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Fishmonger.</w:t>
      </w:r>
    </w:p>
    <w:p w14:paraId="63D4345F" w14:textId="77777777" w:rsidR="00A55C12" w:rsidRDefault="00A55C12" w:rsidP="00A55C12">
      <w:pPr>
        <w:rPr>
          <w:rFonts w:ascii="Times New Roman" w:hAnsi="Times New Roman" w:cs="Times New Roman"/>
        </w:rPr>
      </w:pPr>
    </w:p>
    <w:p w14:paraId="5EEA09B6" w14:textId="77777777" w:rsidR="00A55C12" w:rsidRDefault="00A55C12" w:rsidP="00A55C12">
      <w:pPr>
        <w:rPr>
          <w:rFonts w:ascii="Times New Roman" w:hAnsi="Times New Roman" w:cs="Times New Roman"/>
        </w:rPr>
      </w:pPr>
    </w:p>
    <w:p w14:paraId="16C4B77A" w14:textId="77777777" w:rsidR="00E46C48" w:rsidRDefault="00E46C48" w:rsidP="00E46C48">
      <w:pPr>
        <w:pStyle w:val="NoSpacing"/>
      </w:pPr>
      <w:r>
        <w:tab/>
        <w:t>1483</w:t>
      </w:r>
      <w:r>
        <w:tab/>
        <w:t>Valentine Petyt of London, esquire(q.v.), brought a plaint of debt against him</w:t>
      </w:r>
    </w:p>
    <w:p w14:paraId="13BF6EDB" w14:textId="77777777" w:rsidR="00E46C48" w:rsidRDefault="00E46C48" w:rsidP="00E46C48">
      <w:pPr>
        <w:pStyle w:val="NoSpacing"/>
      </w:pPr>
      <w:r>
        <w:tab/>
      </w:r>
      <w:r>
        <w:tab/>
        <w:t>and William Bourman of London, draper(q.v.).</w:t>
      </w:r>
    </w:p>
    <w:p w14:paraId="5C2BC8D7" w14:textId="69573221" w:rsidR="00E46C48" w:rsidRDefault="00E46C48" w:rsidP="00E46C48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 xml:space="preserve">http://aalt.law.uh.edu/Indices/CP40Indices/CP40no883Pl.htm  </w:t>
        </w:r>
      </w:hyperlink>
      <w:r>
        <w:t>)</w:t>
      </w:r>
    </w:p>
    <w:p w14:paraId="538365DB" w14:textId="77777777" w:rsidR="00A55C12" w:rsidRDefault="00A55C12" w:rsidP="00A55C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Valentine Petyt of London, gentleman(q.v.), brought a plaint of debt against </w:t>
      </w:r>
    </w:p>
    <w:p w14:paraId="72E75B1F" w14:textId="77777777" w:rsidR="00A55C12" w:rsidRDefault="00A55C12" w:rsidP="00A55C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William Bourman of London, draper(q.v.).</w:t>
      </w:r>
    </w:p>
    <w:p w14:paraId="309FA8ED" w14:textId="77777777" w:rsidR="00A55C12" w:rsidRDefault="00A55C12" w:rsidP="00A55C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78205EE4" w14:textId="77777777" w:rsidR="00A55C12" w:rsidRDefault="00A55C12" w:rsidP="00A55C12">
      <w:pPr>
        <w:rPr>
          <w:rFonts w:ascii="Times New Roman" w:hAnsi="Times New Roman" w:cs="Times New Roman"/>
        </w:rPr>
      </w:pPr>
    </w:p>
    <w:p w14:paraId="0CE54605" w14:textId="77777777" w:rsidR="00A55C12" w:rsidRDefault="00A55C12" w:rsidP="00A55C12">
      <w:pPr>
        <w:rPr>
          <w:rFonts w:ascii="Times New Roman" w:hAnsi="Times New Roman" w:cs="Times New Roman"/>
        </w:rPr>
      </w:pPr>
    </w:p>
    <w:p w14:paraId="76876685" w14:textId="52BBE497" w:rsidR="00E46C48" w:rsidRDefault="00A55C12" w:rsidP="00A55C12">
      <w:pPr>
        <w:pStyle w:val="NoSpacing"/>
      </w:pPr>
      <w:r>
        <w:t>26 September 2018</w:t>
      </w:r>
    </w:p>
    <w:p w14:paraId="7B6FD1CB" w14:textId="4DBBBD2E" w:rsidR="00E46C48" w:rsidRPr="00E71FC3" w:rsidRDefault="00E46C48" w:rsidP="00A55C12">
      <w:pPr>
        <w:pStyle w:val="NoSpacing"/>
      </w:pPr>
      <w:r>
        <w:t>25 September 2023</w:t>
      </w:r>
    </w:p>
    <w:sectPr w:rsidR="00E46C48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C328D" w14:textId="77777777" w:rsidR="00A55C12" w:rsidRDefault="00A55C12" w:rsidP="00E71FC3">
      <w:r>
        <w:separator/>
      </w:r>
    </w:p>
  </w:endnote>
  <w:endnote w:type="continuationSeparator" w:id="0">
    <w:p w14:paraId="142895C0" w14:textId="77777777" w:rsidR="00A55C12" w:rsidRDefault="00A55C1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8CD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50510" w14:textId="77777777" w:rsidR="00A55C12" w:rsidRDefault="00A55C12" w:rsidP="00E71FC3">
      <w:r>
        <w:separator/>
      </w:r>
    </w:p>
  </w:footnote>
  <w:footnote w:type="continuationSeparator" w:id="0">
    <w:p w14:paraId="46B609B5" w14:textId="77777777" w:rsidR="00A55C12" w:rsidRDefault="00A55C1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C12"/>
    <w:rsid w:val="001A7C09"/>
    <w:rsid w:val="00577BD5"/>
    <w:rsid w:val="00656CBA"/>
    <w:rsid w:val="006A1F77"/>
    <w:rsid w:val="00733BE7"/>
    <w:rsid w:val="00A55C12"/>
    <w:rsid w:val="00AB52E8"/>
    <w:rsid w:val="00B16D3F"/>
    <w:rsid w:val="00BB41AC"/>
    <w:rsid w:val="00E46C4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F1CC7"/>
  <w15:chartTrackingRefBased/>
  <w15:docId w15:val="{C19F480A-05A5-4186-9BC0-17723CE26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C1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46C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2018-10-24T16:55:00Z</dcterms:created>
  <dcterms:modified xsi:type="dcterms:W3CDTF">2023-09-25T08:29:00Z</dcterms:modified>
</cp:coreProperties>
</file>