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529" w:rsidRDefault="00A57529" w:rsidP="00A57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CROWCHE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A57529" w:rsidRDefault="00A57529" w:rsidP="00A575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7529" w:rsidRDefault="00A57529" w:rsidP="00A575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7529" w:rsidRDefault="00A57529" w:rsidP="00A57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Wantage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A57529" w:rsidRDefault="00A57529" w:rsidP="00A57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Berkshire, into the land of the late Margaret Talbot(q.v.).</w:t>
      </w:r>
    </w:p>
    <w:p w:rsidR="00A57529" w:rsidRDefault="00A57529" w:rsidP="00A57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24-200)</w:t>
      </w:r>
    </w:p>
    <w:p w:rsidR="00A57529" w:rsidRDefault="00A57529" w:rsidP="00A575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7529" w:rsidRDefault="00A57529" w:rsidP="00A575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7529" w:rsidRPr="007A435D" w:rsidRDefault="00A57529" w:rsidP="00A57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 2016</w:t>
      </w:r>
    </w:p>
    <w:p w:rsidR="006B2F86" w:rsidRPr="00A57529" w:rsidRDefault="00A5752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A575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529" w:rsidRDefault="00A57529" w:rsidP="00E71FC3">
      <w:pPr>
        <w:spacing w:after="0" w:line="240" w:lineRule="auto"/>
      </w:pPr>
      <w:r>
        <w:separator/>
      </w:r>
    </w:p>
  </w:endnote>
  <w:endnote w:type="continuationSeparator" w:id="0">
    <w:p w:rsidR="00A57529" w:rsidRDefault="00A575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529" w:rsidRDefault="00A57529" w:rsidP="00E71FC3">
      <w:pPr>
        <w:spacing w:after="0" w:line="240" w:lineRule="auto"/>
      </w:pPr>
      <w:r>
        <w:separator/>
      </w:r>
    </w:p>
  </w:footnote>
  <w:footnote w:type="continuationSeparator" w:id="0">
    <w:p w:rsidR="00A57529" w:rsidRDefault="00A575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529"/>
    <w:rsid w:val="00A5752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9FA1A"/>
  <w15:chartTrackingRefBased/>
  <w15:docId w15:val="{D05AFD84-42B8-485D-B70A-AFD24BF46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2016-05-26T20:39:00Z</dcterms:created>
  <dcterms:modified xsi:type="dcterms:W3CDTF">2016-05-26T20:40:00Z</dcterms:modified>
</cp:coreProperties>
</file>