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9B0D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CROWCHE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9B0D41" w:rsidRDefault="009B0D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Ickleton</w:t>
      </w:r>
      <w:proofErr w:type="spellEnd"/>
      <w:r>
        <w:rPr>
          <w:rFonts w:ascii="Times New Roman" w:hAnsi="Times New Roman" w:cs="Times New Roman"/>
          <w:sz w:val="24"/>
          <w:szCs w:val="24"/>
        </w:rPr>
        <w:t>, Cambridgeshire.</w:t>
      </w:r>
      <w:bookmarkStart w:id="0" w:name="_GoBack"/>
      <w:bookmarkEnd w:id="0"/>
    </w:p>
    <w:p w:rsidR="009B0D41" w:rsidRDefault="009B0D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0D41" w:rsidRDefault="009B0D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0D41" w:rsidRDefault="009B0D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Will of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Crudde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at </w:t>
      </w:r>
      <w:proofErr w:type="spellStart"/>
      <w:r>
        <w:rPr>
          <w:rFonts w:ascii="Times New Roman" w:hAnsi="Times New Roman" w:cs="Times New Roman"/>
          <w:sz w:val="24"/>
          <w:szCs w:val="24"/>
        </w:rPr>
        <w:t>Ickleton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B0D41" w:rsidRDefault="009B0D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pp.262-8)</w:t>
      </w:r>
    </w:p>
    <w:p w:rsidR="009B0D41" w:rsidRDefault="009B0D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0D41" w:rsidRDefault="009B0D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0D41" w:rsidRPr="009B0D41" w:rsidRDefault="009B0D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</w:p>
    <w:sectPr w:rsidR="009B0D41" w:rsidRPr="009B0D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D41" w:rsidRDefault="009B0D41" w:rsidP="00564E3C">
      <w:pPr>
        <w:spacing w:after="0" w:line="240" w:lineRule="auto"/>
      </w:pPr>
      <w:r>
        <w:separator/>
      </w:r>
    </w:p>
  </w:endnote>
  <w:endnote w:type="continuationSeparator" w:id="0">
    <w:p w:rsidR="009B0D41" w:rsidRDefault="009B0D4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B0D41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D41" w:rsidRDefault="009B0D41" w:rsidP="00564E3C">
      <w:pPr>
        <w:spacing w:after="0" w:line="240" w:lineRule="auto"/>
      </w:pPr>
      <w:r>
        <w:separator/>
      </w:r>
    </w:p>
  </w:footnote>
  <w:footnote w:type="continuationSeparator" w:id="0">
    <w:p w:rsidR="009B0D41" w:rsidRDefault="009B0D4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D41"/>
    <w:rsid w:val="00372DC6"/>
    <w:rsid w:val="00564E3C"/>
    <w:rsid w:val="0064591D"/>
    <w:rsid w:val="009B0D4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39695"/>
  <w15:chartTrackingRefBased/>
  <w15:docId w15:val="{CD85A766-7220-4F26-9746-5754A3DF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2015-10-07T11:46:00Z</dcterms:created>
  <dcterms:modified xsi:type="dcterms:W3CDTF">2015-10-07T11:52:00Z</dcterms:modified>
</cp:coreProperties>
</file>