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5C2" w:rsidRDefault="000505C2" w:rsidP="000505C2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CROWCHE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505C2" w:rsidRDefault="000505C2" w:rsidP="000505C2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0505C2" w:rsidRDefault="000505C2" w:rsidP="000505C2">
      <w:pPr>
        <w:pStyle w:val="NoSpacing"/>
      </w:pPr>
    </w:p>
    <w:p w:rsidR="000505C2" w:rsidRDefault="000505C2" w:rsidP="000505C2">
      <w:pPr>
        <w:pStyle w:val="NoSpacing"/>
      </w:pPr>
    </w:p>
    <w:p w:rsidR="000505C2" w:rsidRDefault="000505C2" w:rsidP="000505C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p.372)</w:t>
      </w:r>
    </w:p>
    <w:p w:rsidR="000505C2" w:rsidRDefault="000505C2" w:rsidP="000505C2">
      <w:pPr>
        <w:pStyle w:val="NoSpacing"/>
      </w:pPr>
    </w:p>
    <w:p w:rsidR="000505C2" w:rsidRDefault="000505C2" w:rsidP="000505C2">
      <w:pPr>
        <w:pStyle w:val="NoSpacing"/>
      </w:pPr>
    </w:p>
    <w:p w:rsidR="000505C2" w:rsidRPr="00E5376E" w:rsidRDefault="000505C2" w:rsidP="000505C2">
      <w:pPr>
        <w:pStyle w:val="NoSpacing"/>
      </w:pPr>
      <w:r>
        <w:t>18 March 2017</w:t>
      </w:r>
    </w:p>
    <w:p w:rsidR="006B2F86" w:rsidRPr="000505C2" w:rsidRDefault="000505C2" w:rsidP="00E71FC3">
      <w:pPr>
        <w:pStyle w:val="NoSpacing"/>
      </w:pPr>
      <w:bookmarkStart w:id="0" w:name="_GoBack"/>
      <w:bookmarkEnd w:id="0"/>
    </w:p>
    <w:sectPr w:rsidR="006B2F86" w:rsidRPr="000505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5C2" w:rsidRDefault="000505C2" w:rsidP="00E71FC3">
      <w:pPr>
        <w:spacing w:after="0" w:line="240" w:lineRule="auto"/>
      </w:pPr>
      <w:r>
        <w:separator/>
      </w:r>
    </w:p>
  </w:endnote>
  <w:endnote w:type="continuationSeparator" w:id="0">
    <w:p w:rsidR="000505C2" w:rsidRDefault="000505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5C2" w:rsidRDefault="000505C2" w:rsidP="00E71FC3">
      <w:pPr>
        <w:spacing w:after="0" w:line="240" w:lineRule="auto"/>
      </w:pPr>
      <w:r>
        <w:separator/>
      </w:r>
    </w:p>
  </w:footnote>
  <w:footnote w:type="continuationSeparator" w:id="0">
    <w:p w:rsidR="000505C2" w:rsidRDefault="000505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C2"/>
    <w:rsid w:val="000505C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F0795"/>
  <w15:chartTrackingRefBased/>
  <w15:docId w15:val="{68D20C18-B06C-482E-9365-C722AB64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2017-03-18T20:15:00Z</dcterms:created>
  <dcterms:modified xsi:type="dcterms:W3CDTF">2017-03-18T20:15:00Z</dcterms:modified>
</cp:coreProperties>
</file>