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CCAD6" w14:textId="77777777" w:rsidR="00872C27" w:rsidRDefault="00872C27" w:rsidP="00872C27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John CROWCH</w:t>
      </w:r>
      <w:r>
        <w:rPr>
          <w:rFonts w:cs="Times New Roman"/>
        </w:rPr>
        <w:t xml:space="preserve">        (fl.1492)</w:t>
      </w:r>
    </w:p>
    <w:p w14:paraId="2E3E5D05" w14:textId="77777777" w:rsidR="00872C27" w:rsidRDefault="00872C27" w:rsidP="00872C27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of Rochester, Kent.</w:t>
      </w:r>
    </w:p>
    <w:p w14:paraId="29834429" w14:textId="77777777" w:rsidR="00872C27" w:rsidRDefault="00872C27" w:rsidP="00872C27">
      <w:pPr>
        <w:pStyle w:val="NoSpacing"/>
        <w:jc w:val="both"/>
        <w:rPr>
          <w:rFonts w:cs="Times New Roman"/>
        </w:rPr>
      </w:pPr>
    </w:p>
    <w:p w14:paraId="2BDAAD57" w14:textId="77777777" w:rsidR="00872C27" w:rsidRDefault="00872C27" w:rsidP="00872C27">
      <w:pPr>
        <w:pStyle w:val="NoSpacing"/>
        <w:jc w:val="both"/>
        <w:rPr>
          <w:rFonts w:cs="Times New Roman"/>
        </w:rPr>
      </w:pPr>
    </w:p>
    <w:p w14:paraId="7F38B147" w14:textId="77777777" w:rsidR="00872C27" w:rsidRDefault="00872C27" w:rsidP="00872C27">
      <w:pPr>
        <w:pStyle w:val="NoSpacing"/>
        <w:rPr>
          <w:rFonts w:cs="Times New Roman"/>
        </w:rPr>
      </w:pPr>
      <w:r>
        <w:rPr>
          <w:rFonts w:cs="Times New Roman"/>
        </w:rPr>
        <w:tab/>
        <w:t>1492</w:t>
      </w:r>
      <w:r>
        <w:rPr>
          <w:rFonts w:cs="Times New Roman"/>
        </w:rPr>
        <w:tab/>
        <w:t>He made his Will.</w:t>
      </w:r>
    </w:p>
    <w:p w14:paraId="3CF5E65B" w14:textId="77777777" w:rsidR="00872C27" w:rsidRDefault="00872C27" w:rsidP="00872C27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</w:t>
      </w:r>
      <w:hyperlink r:id="rId6" w:history="1">
        <w:r w:rsidRPr="005F4529">
          <w:rPr>
            <w:rStyle w:val="Hyperlink"/>
            <w:rFonts w:cs="Times New Roman"/>
          </w:rPr>
          <w:t>https://www.kentarchaeology.org.uk/Research/Libr/Wills/NameOrder/C.htm</w:t>
        </w:r>
      </w:hyperlink>
      <w:r>
        <w:rPr>
          <w:rFonts w:cs="Times New Roman"/>
        </w:rPr>
        <w:t>)</w:t>
      </w:r>
    </w:p>
    <w:p w14:paraId="40930AC0" w14:textId="77777777" w:rsidR="00872C27" w:rsidRDefault="00872C27" w:rsidP="00872C27">
      <w:pPr>
        <w:pStyle w:val="NoSpacing"/>
        <w:jc w:val="both"/>
        <w:rPr>
          <w:rFonts w:cs="Times New Roman"/>
        </w:rPr>
      </w:pPr>
    </w:p>
    <w:p w14:paraId="64102B7C" w14:textId="77777777" w:rsidR="00872C27" w:rsidRDefault="00872C27" w:rsidP="00872C27">
      <w:pPr>
        <w:pStyle w:val="NoSpacing"/>
        <w:jc w:val="both"/>
        <w:rPr>
          <w:rFonts w:cs="Times New Roman"/>
        </w:rPr>
      </w:pPr>
    </w:p>
    <w:p w14:paraId="5B6115AD" w14:textId="77777777" w:rsidR="00872C27" w:rsidRDefault="00872C27" w:rsidP="00872C27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7 September 2022</w:t>
      </w:r>
    </w:p>
    <w:p w14:paraId="6D92D4D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24980" w14:textId="77777777" w:rsidR="00500C6B" w:rsidRDefault="00500C6B" w:rsidP="00086E2C">
      <w:pPr>
        <w:spacing w:after="0" w:line="240" w:lineRule="auto"/>
      </w:pPr>
      <w:r>
        <w:separator/>
      </w:r>
    </w:p>
  </w:endnote>
  <w:endnote w:type="continuationSeparator" w:id="0">
    <w:p w14:paraId="72765BC7" w14:textId="77777777" w:rsidR="00500C6B" w:rsidRDefault="00500C6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311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8A0E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6499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F30E1" w14:textId="77777777" w:rsidR="00500C6B" w:rsidRDefault="00500C6B" w:rsidP="00086E2C">
      <w:pPr>
        <w:spacing w:after="0" w:line="240" w:lineRule="auto"/>
      </w:pPr>
      <w:r>
        <w:separator/>
      </w:r>
    </w:p>
  </w:footnote>
  <w:footnote w:type="continuationSeparator" w:id="0">
    <w:p w14:paraId="1AFA416D" w14:textId="77777777" w:rsidR="00500C6B" w:rsidRDefault="00500C6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C41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A0F5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CD9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27"/>
    <w:rsid w:val="00086E2C"/>
    <w:rsid w:val="000A2E7A"/>
    <w:rsid w:val="002244B7"/>
    <w:rsid w:val="002A2580"/>
    <w:rsid w:val="00314D94"/>
    <w:rsid w:val="00500C6B"/>
    <w:rsid w:val="005435B9"/>
    <w:rsid w:val="00617568"/>
    <w:rsid w:val="006E68FA"/>
    <w:rsid w:val="00872C27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AFEED"/>
  <w15:chartTrackingRefBased/>
  <w15:docId w15:val="{218715E9-90EC-4650-AD4E-CAC9860D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872C2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2026-05-06T16:27:00Z</dcterms:created>
  <dcterms:modified xsi:type="dcterms:W3CDTF">2026-05-06T16:27:00Z</dcterms:modified>
</cp:coreProperties>
</file>