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DBAB5" w14:textId="77777777" w:rsidR="005F4C4A" w:rsidRDefault="005F4C4A" w:rsidP="005F4C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CROWCH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fl.1492)</w:t>
      </w:r>
    </w:p>
    <w:p w14:paraId="66D09A0D" w14:textId="77777777" w:rsidR="005F4C4A" w:rsidRDefault="005F4C4A" w:rsidP="005F4C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Chatham, Kent.</w:t>
      </w:r>
    </w:p>
    <w:p w14:paraId="6BB2DEEE" w14:textId="77777777" w:rsidR="005F4C4A" w:rsidRDefault="005F4C4A" w:rsidP="005F4C4A">
      <w:pPr>
        <w:pStyle w:val="NoSpacing"/>
        <w:jc w:val="both"/>
        <w:rPr>
          <w:rFonts w:cs="Times New Roman"/>
          <w:szCs w:val="24"/>
        </w:rPr>
      </w:pPr>
    </w:p>
    <w:p w14:paraId="481F341E" w14:textId="77777777" w:rsidR="005F4C4A" w:rsidRDefault="005F4C4A" w:rsidP="005F4C4A">
      <w:pPr>
        <w:pStyle w:val="NoSpacing"/>
        <w:jc w:val="both"/>
        <w:rPr>
          <w:rFonts w:cs="Times New Roman"/>
          <w:szCs w:val="24"/>
        </w:rPr>
      </w:pPr>
    </w:p>
    <w:p w14:paraId="701F2CDA" w14:textId="77777777" w:rsidR="005F4C4A" w:rsidRDefault="005F4C4A" w:rsidP="005F4C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1492</w:t>
      </w:r>
      <w:r>
        <w:rPr>
          <w:rFonts w:cs="Times New Roman"/>
          <w:szCs w:val="24"/>
        </w:rPr>
        <w:tab/>
        <w:t>He made his Will.</w:t>
      </w:r>
    </w:p>
    <w:p w14:paraId="77088BBF" w14:textId="77777777" w:rsidR="005F4C4A" w:rsidRDefault="005F4C4A" w:rsidP="005F4C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1DE6159A" w14:textId="77777777" w:rsidR="005F4C4A" w:rsidRDefault="005F4C4A" w:rsidP="005F4C4A">
      <w:pPr>
        <w:pStyle w:val="NoSpacing"/>
        <w:jc w:val="both"/>
        <w:rPr>
          <w:rFonts w:cs="Times New Roman"/>
          <w:szCs w:val="24"/>
        </w:rPr>
      </w:pPr>
    </w:p>
    <w:p w14:paraId="1ED76820" w14:textId="77777777" w:rsidR="005F4C4A" w:rsidRDefault="005F4C4A" w:rsidP="005F4C4A">
      <w:pPr>
        <w:pStyle w:val="NoSpacing"/>
        <w:jc w:val="both"/>
        <w:rPr>
          <w:rFonts w:cs="Times New Roman"/>
          <w:szCs w:val="24"/>
        </w:rPr>
      </w:pPr>
    </w:p>
    <w:p w14:paraId="48C2496C" w14:textId="77777777" w:rsidR="005F4C4A" w:rsidRDefault="005F4C4A" w:rsidP="005F4C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 September 2022</w:t>
      </w:r>
    </w:p>
    <w:p w14:paraId="5CC0A7B4" w14:textId="77777777" w:rsidR="00BA00AB" w:rsidRPr="005F4C4A" w:rsidRDefault="00BA00AB" w:rsidP="009139A6">
      <w:pPr>
        <w:pStyle w:val="NoSpacing"/>
        <w:rPr>
          <w:rFonts w:cs="Times New Roman"/>
          <w:szCs w:val="24"/>
          <w:u w:val="single"/>
        </w:rPr>
      </w:pPr>
    </w:p>
    <w:sectPr w:rsidR="00BA00AB" w:rsidRPr="005F4C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8BDA0" w14:textId="77777777" w:rsidR="005F4C4A" w:rsidRDefault="005F4C4A" w:rsidP="009139A6">
      <w:r>
        <w:separator/>
      </w:r>
    </w:p>
  </w:endnote>
  <w:endnote w:type="continuationSeparator" w:id="0">
    <w:p w14:paraId="058F7BCA" w14:textId="77777777" w:rsidR="005F4C4A" w:rsidRDefault="005F4C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7DA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710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91F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E9588" w14:textId="77777777" w:rsidR="005F4C4A" w:rsidRDefault="005F4C4A" w:rsidP="009139A6">
      <w:r>
        <w:separator/>
      </w:r>
    </w:p>
  </w:footnote>
  <w:footnote w:type="continuationSeparator" w:id="0">
    <w:p w14:paraId="3DD6DC32" w14:textId="77777777" w:rsidR="005F4C4A" w:rsidRDefault="005F4C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0BB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B8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365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C4A"/>
    <w:rsid w:val="000666E0"/>
    <w:rsid w:val="002510B7"/>
    <w:rsid w:val="005C130B"/>
    <w:rsid w:val="005F4C4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5C207"/>
  <w15:chartTrackingRefBased/>
  <w15:docId w15:val="{ECBFE0C1-64D8-4F63-A6EB-4ACF70FB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F4C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2023-01-17T21:37:00Z</dcterms:created>
  <dcterms:modified xsi:type="dcterms:W3CDTF">2023-01-17T21:38:00Z</dcterms:modified>
</cp:coreProperties>
</file>