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46848A" w14:textId="77777777" w:rsidR="003D30D9" w:rsidRDefault="003D30D9" w:rsidP="003D30D9">
      <w:pPr>
        <w:pStyle w:val="NoSpacing"/>
      </w:pPr>
      <w:r>
        <w:rPr>
          <w:u w:val="single"/>
        </w:rPr>
        <w:t>John CROWCH</w:t>
      </w:r>
      <w:r>
        <w:t xml:space="preserve">   </w:t>
      </w:r>
      <w:proofErr w:type="gramStart"/>
      <w:r>
        <w:t xml:space="preserve">   (</w:t>
      </w:r>
      <w:proofErr w:type="gramEnd"/>
      <w:r>
        <w:t>d.1492)</w:t>
      </w:r>
    </w:p>
    <w:p w14:paraId="2757639F" w14:textId="77777777" w:rsidR="003D30D9" w:rsidRDefault="003D30D9" w:rsidP="003D30D9">
      <w:pPr>
        <w:pStyle w:val="NoSpacing"/>
      </w:pPr>
    </w:p>
    <w:p w14:paraId="5E959B29" w14:textId="77777777" w:rsidR="003D30D9" w:rsidRDefault="003D30D9" w:rsidP="003D30D9">
      <w:pPr>
        <w:pStyle w:val="NoSpacing"/>
      </w:pPr>
    </w:p>
    <w:p w14:paraId="2C6E49EA" w14:textId="77777777" w:rsidR="003D30D9" w:rsidRDefault="003D30D9" w:rsidP="003D30D9">
      <w:pPr>
        <w:pStyle w:val="NoSpacing"/>
      </w:pPr>
      <w:r>
        <w:tab/>
        <w:t>1492</w:t>
      </w:r>
      <w:r>
        <w:tab/>
        <w:t>He made his Will, leaving £3 6s 8d towards the repairs of Rochester</w:t>
      </w:r>
    </w:p>
    <w:p w14:paraId="1E165D91" w14:textId="77777777" w:rsidR="003D30D9" w:rsidRDefault="003D30D9" w:rsidP="003D30D9">
      <w:pPr>
        <w:pStyle w:val="NoSpacing"/>
      </w:pPr>
      <w:r>
        <w:tab/>
      </w:r>
      <w:r>
        <w:tab/>
        <w:t>Bridge.</w:t>
      </w:r>
    </w:p>
    <w:p w14:paraId="5B10490F" w14:textId="77777777" w:rsidR="003D30D9" w:rsidRDefault="003D30D9" w:rsidP="003D30D9">
      <w:pPr>
        <w:pStyle w:val="NoSpacing"/>
      </w:pPr>
      <w:r>
        <w:tab/>
      </w:r>
      <w:r>
        <w:tab/>
        <w:t>(“</w:t>
      </w:r>
      <w:proofErr w:type="spellStart"/>
      <w:r>
        <w:t>Testamenta</w:t>
      </w:r>
      <w:proofErr w:type="spellEnd"/>
      <w:r>
        <w:t xml:space="preserve"> </w:t>
      </w:r>
      <w:proofErr w:type="spellStart"/>
      <w:r>
        <w:t>Cantiana</w:t>
      </w:r>
      <w:proofErr w:type="spellEnd"/>
      <w:r>
        <w:t>: West Kent” by Leland L. Duncan. p.64)</w:t>
      </w:r>
    </w:p>
    <w:p w14:paraId="1ACFA5EF" w14:textId="77777777" w:rsidR="003D30D9" w:rsidRDefault="003D30D9" w:rsidP="003D30D9">
      <w:pPr>
        <w:pStyle w:val="NoSpacing"/>
      </w:pPr>
    </w:p>
    <w:p w14:paraId="2B1D815D" w14:textId="77777777" w:rsidR="003D30D9" w:rsidRDefault="003D30D9" w:rsidP="003D30D9">
      <w:pPr>
        <w:pStyle w:val="NoSpacing"/>
      </w:pPr>
    </w:p>
    <w:p w14:paraId="25F8A7D3" w14:textId="77777777" w:rsidR="003D30D9" w:rsidRDefault="003D30D9" w:rsidP="003D30D9">
      <w:pPr>
        <w:pStyle w:val="NoSpacing"/>
      </w:pPr>
      <w:r>
        <w:t>30 March 2019</w:t>
      </w:r>
    </w:p>
    <w:p w14:paraId="1EC2D897" w14:textId="77777777" w:rsidR="006B2F86" w:rsidRPr="00E71FC3" w:rsidRDefault="003D30D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058C2C" w14:textId="77777777" w:rsidR="003D30D9" w:rsidRDefault="003D30D9" w:rsidP="00E71FC3">
      <w:pPr>
        <w:spacing w:after="0" w:line="240" w:lineRule="auto"/>
      </w:pPr>
      <w:r>
        <w:separator/>
      </w:r>
    </w:p>
  </w:endnote>
  <w:endnote w:type="continuationSeparator" w:id="0">
    <w:p w14:paraId="4890D41D" w14:textId="77777777" w:rsidR="003D30D9" w:rsidRDefault="003D30D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22F9F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FBD001" w14:textId="77777777" w:rsidR="003D30D9" w:rsidRDefault="003D30D9" w:rsidP="00E71FC3">
      <w:pPr>
        <w:spacing w:after="0" w:line="240" w:lineRule="auto"/>
      </w:pPr>
      <w:r>
        <w:separator/>
      </w:r>
    </w:p>
  </w:footnote>
  <w:footnote w:type="continuationSeparator" w:id="0">
    <w:p w14:paraId="44480141" w14:textId="77777777" w:rsidR="003D30D9" w:rsidRDefault="003D30D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0D9"/>
    <w:rsid w:val="001A7C09"/>
    <w:rsid w:val="003D30D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D0741A"/>
  <w15:chartTrackingRefBased/>
  <w15:docId w15:val="{6C0836DC-4ED8-4ED4-B254-75BACBA8C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2019-04-03T20:35:00Z</dcterms:created>
  <dcterms:modified xsi:type="dcterms:W3CDTF">2019-04-03T20:36:00Z</dcterms:modified>
</cp:coreProperties>
</file>