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EEB24" w14:textId="77777777" w:rsidR="00C51899" w:rsidRDefault="00C51899" w:rsidP="00C51899">
      <w:pPr>
        <w:pStyle w:val="NoSpacing"/>
        <w:tabs>
          <w:tab w:val="left" w:pos="1440"/>
        </w:tabs>
        <w:jc w:val="both"/>
      </w:pPr>
      <w:r>
        <w:rPr>
          <w:u w:val="single"/>
        </w:rPr>
        <w:t>William CROVELL</w:t>
      </w:r>
      <w:r>
        <w:t xml:space="preserve">     (fl.1486)</w:t>
      </w:r>
    </w:p>
    <w:p w14:paraId="678FAD20" w14:textId="77777777" w:rsidR="00C51899" w:rsidRDefault="00C51899" w:rsidP="00C51899">
      <w:pPr>
        <w:pStyle w:val="NoSpacing"/>
        <w:tabs>
          <w:tab w:val="left" w:pos="1440"/>
        </w:tabs>
        <w:jc w:val="both"/>
      </w:pPr>
      <w:r>
        <w:t>Chaplain.</w:t>
      </w:r>
    </w:p>
    <w:p w14:paraId="0DF197F1" w14:textId="77777777" w:rsidR="00C51899" w:rsidRDefault="00C51899" w:rsidP="00C51899">
      <w:pPr>
        <w:pStyle w:val="NoSpacing"/>
        <w:tabs>
          <w:tab w:val="left" w:pos="1440"/>
        </w:tabs>
        <w:jc w:val="both"/>
      </w:pPr>
    </w:p>
    <w:p w14:paraId="085EC0EF" w14:textId="77777777" w:rsidR="00C51899" w:rsidRDefault="00C51899" w:rsidP="00C51899">
      <w:pPr>
        <w:pStyle w:val="NoSpacing"/>
        <w:tabs>
          <w:tab w:val="left" w:pos="1440"/>
        </w:tabs>
        <w:jc w:val="both"/>
      </w:pPr>
    </w:p>
    <w:p w14:paraId="361C5622" w14:textId="77777777" w:rsidR="00C51899" w:rsidRDefault="00C51899" w:rsidP="00C51899">
      <w:pPr>
        <w:pStyle w:val="NoSpacing"/>
        <w:tabs>
          <w:tab w:val="left" w:pos="1440"/>
        </w:tabs>
        <w:jc w:val="both"/>
      </w:pPr>
      <w:r>
        <w:t xml:space="preserve">  9 Jan.1486</w:t>
      </w:r>
      <w:r>
        <w:tab/>
        <w:t xml:space="preserve">He was instituted to the chantry at the altar of </w:t>
      </w:r>
      <w:proofErr w:type="spellStart"/>
      <w:r>
        <w:t>St.Mary</w:t>
      </w:r>
      <w:proofErr w:type="spellEnd"/>
      <w:r>
        <w:t xml:space="preserve"> in the parish church</w:t>
      </w:r>
    </w:p>
    <w:p w14:paraId="782130DD" w14:textId="77777777" w:rsidR="00C51899" w:rsidRDefault="00C51899" w:rsidP="00C51899">
      <w:pPr>
        <w:pStyle w:val="NoSpacing"/>
        <w:tabs>
          <w:tab w:val="left" w:pos="1440"/>
        </w:tabs>
        <w:jc w:val="both"/>
      </w:pPr>
      <w:r>
        <w:tab/>
        <w:t xml:space="preserve">of </w:t>
      </w:r>
      <w:proofErr w:type="spellStart"/>
      <w:r>
        <w:t>St.Saviour</w:t>
      </w:r>
      <w:proofErr w:type="spellEnd"/>
      <w:r>
        <w:t>, York.</w:t>
      </w:r>
    </w:p>
    <w:p w14:paraId="2C5C784F" w14:textId="77777777" w:rsidR="00C51899" w:rsidRDefault="00C51899" w:rsidP="00C51899">
      <w:pPr>
        <w:pStyle w:val="NoSpacing"/>
        <w:ind w:left="720" w:firstLine="720"/>
      </w:pPr>
      <w:r>
        <w:t>(“The Register of Thomas Rotherham, Archbishop of York 1480-1500</w:t>
      </w:r>
    </w:p>
    <w:p w14:paraId="7280496F" w14:textId="77777777" w:rsidR="00C51899" w:rsidRDefault="00C51899" w:rsidP="00C51899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3E8E2641" w14:textId="77777777" w:rsidR="00C51899" w:rsidRDefault="00C51899" w:rsidP="00C51899">
      <w:pPr>
        <w:pStyle w:val="NoSpacing"/>
        <w:tabs>
          <w:tab w:val="left" w:pos="1440"/>
        </w:tabs>
        <w:jc w:val="both"/>
      </w:pPr>
      <w:r>
        <w:tab/>
        <w:t>p.52).</w:t>
      </w:r>
    </w:p>
    <w:p w14:paraId="6E5E5A10" w14:textId="77777777" w:rsidR="00C51899" w:rsidRDefault="00C51899" w:rsidP="00C51899">
      <w:pPr>
        <w:pStyle w:val="NoSpacing"/>
        <w:tabs>
          <w:tab w:val="left" w:pos="1440"/>
        </w:tabs>
        <w:jc w:val="both"/>
      </w:pPr>
    </w:p>
    <w:p w14:paraId="34B1F879" w14:textId="77777777" w:rsidR="00C51899" w:rsidRDefault="00C51899" w:rsidP="00C51899">
      <w:pPr>
        <w:pStyle w:val="NoSpacing"/>
        <w:tabs>
          <w:tab w:val="left" w:pos="1440"/>
        </w:tabs>
        <w:jc w:val="both"/>
      </w:pPr>
    </w:p>
    <w:p w14:paraId="2A95F9B9" w14:textId="77777777" w:rsidR="00C51899" w:rsidRDefault="00C51899" w:rsidP="00C51899">
      <w:pPr>
        <w:pStyle w:val="NoSpacing"/>
        <w:tabs>
          <w:tab w:val="left" w:pos="1440"/>
        </w:tabs>
        <w:jc w:val="both"/>
      </w:pPr>
      <w:r>
        <w:t>23 December 2019</w:t>
      </w:r>
    </w:p>
    <w:p w14:paraId="48E2BA41" w14:textId="77777777" w:rsidR="006B2F86" w:rsidRPr="00E71FC3" w:rsidRDefault="00C5189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7FB47" w14:textId="77777777" w:rsidR="00C51899" w:rsidRDefault="00C51899" w:rsidP="00E71FC3">
      <w:pPr>
        <w:spacing w:after="0" w:line="240" w:lineRule="auto"/>
      </w:pPr>
      <w:r>
        <w:separator/>
      </w:r>
    </w:p>
  </w:endnote>
  <w:endnote w:type="continuationSeparator" w:id="0">
    <w:p w14:paraId="0C5FDE27" w14:textId="77777777" w:rsidR="00C51899" w:rsidRDefault="00C518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053DB6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02E19" w14:textId="77777777" w:rsidR="00C51899" w:rsidRDefault="00C51899" w:rsidP="00E71FC3">
      <w:pPr>
        <w:spacing w:after="0" w:line="240" w:lineRule="auto"/>
      </w:pPr>
      <w:r>
        <w:separator/>
      </w:r>
    </w:p>
  </w:footnote>
  <w:footnote w:type="continuationSeparator" w:id="0">
    <w:p w14:paraId="1CB9622D" w14:textId="77777777" w:rsidR="00C51899" w:rsidRDefault="00C518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99"/>
    <w:rsid w:val="001A7C09"/>
    <w:rsid w:val="00577BD5"/>
    <w:rsid w:val="006A1F77"/>
    <w:rsid w:val="00733BE7"/>
    <w:rsid w:val="00AB52E8"/>
    <w:rsid w:val="00B16D3F"/>
    <w:rsid w:val="00C5189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D734D"/>
  <w15:chartTrackingRefBased/>
  <w15:docId w15:val="{BF69094E-EBC3-48E9-8542-C15DFBAA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2020-01-16T21:55:00Z</dcterms:created>
  <dcterms:modified xsi:type="dcterms:W3CDTF">2020-01-16T21:56:00Z</dcterms:modified>
</cp:coreProperties>
</file>