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3C1" w:rsidRDefault="004C03C1" w:rsidP="004C03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CROULETON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4C03C1" w:rsidRDefault="004C03C1" w:rsidP="004C0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03C1" w:rsidRDefault="004C03C1" w:rsidP="004C0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03C1" w:rsidRDefault="004C03C1" w:rsidP="004C03C1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1420</w:t>
      </w:r>
      <w:r>
        <w:rPr>
          <w:rFonts w:ascii="Times New Roman" w:hAnsi="Times New Roman" w:cs="Times New Roman"/>
          <w:sz w:val="24"/>
          <w:szCs w:val="24"/>
        </w:rPr>
        <w:tab/>
        <w:t>He h</w:t>
      </w:r>
      <w:r>
        <w:rPr>
          <w:rFonts w:ascii="Times New Roman" w:hAnsi="Times New Roman" w:cs="Times New Roman"/>
          <w:sz w:val="24"/>
          <w:szCs w:val="24"/>
        </w:rPr>
        <w:t xml:space="preserve">eld a </w:t>
      </w:r>
      <w:proofErr w:type="spellStart"/>
      <w:r>
        <w:rPr>
          <w:rFonts w:ascii="Times New Roman" w:hAnsi="Times New Roman" w:cs="Times New Roman"/>
          <w:sz w:val="24"/>
          <w:szCs w:val="24"/>
        </w:rPr>
        <w:t>messuage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with </w:t>
      </w:r>
      <w:r>
        <w:rPr>
          <w:rFonts w:ascii="Times New Roman" w:hAnsi="Times New Roman" w:cs="Times New Roman"/>
          <w:sz w:val="24"/>
          <w:szCs w:val="24"/>
        </w:rPr>
        <w:t xml:space="preserve">a virgate of land </w:t>
      </w:r>
      <w:r>
        <w:rPr>
          <w:rFonts w:ascii="Times New Roman" w:hAnsi="Times New Roman" w:cs="Times New Roman"/>
          <w:sz w:val="24"/>
          <w:szCs w:val="24"/>
        </w:rPr>
        <w:t xml:space="preserve"> and a toft with half a virgate </w:t>
      </w:r>
      <w:r>
        <w:rPr>
          <w:rFonts w:ascii="Times New Roman" w:hAnsi="Times New Roman" w:cs="Times New Roman"/>
          <w:sz w:val="24"/>
          <w:szCs w:val="24"/>
        </w:rPr>
        <w:t>in the manor of Marsh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Gibbon, Buckinghamshire.</w:t>
      </w:r>
    </w:p>
    <w:p w:rsidR="004C03C1" w:rsidRDefault="004C03C1" w:rsidP="004C03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21-372)</w:t>
      </w:r>
    </w:p>
    <w:p w:rsidR="004C03C1" w:rsidRDefault="004C03C1" w:rsidP="004C0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03C1" w:rsidRDefault="004C03C1" w:rsidP="004C0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03C1" w:rsidRPr="000421C7" w:rsidRDefault="004C03C1" w:rsidP="004C03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 2016</w:t>
      </w:r>
    </w:p>
    <w:p w:rsidR="006B2F86" w:rsidRPr="004C03C1" w:rsidRDefault="004C03C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4C03C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03C1" w:rsidRDefault="004C03C1" w:rsidP="00E71FC3">
      <w:pPr>
        <w:spacing w:after="0" w:line="240" w:lineRule="auto"/>
      </w:pPr>
      <w:r>
        <w:separator/>
      </w:r>
    </w:p>
  </w:endnote>
  <w:endnote w:type="continuationSeparator" w:id="0">
    <w:p w:rsidR="004C03C1" w:rsidRDefault="004C03C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03C1" w:rsidRDefault="004C03C1" w:rsidP="00E71FC3">
      <w:pPr>
        <w:spacing w:after="0" w:line="240" w:lineRule="auto"/>
      </w:pPr>
      <w:r>
        <w:separator/>
      </w:r>
    </w:p>
  </w:footnote>
  <w:footnote w:type="continuationSeparator" w:id="0">
    <w:p w:rsidR="004C03C1" w:rsidRDefault="004C03C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3C1"/>
    <w:rsid w:val="004C03C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3EFF1"/>
  <w15:chartTrackingRefBased/>
  <w15:docId w15:val="{9D159970-57A0-4957-9DD9-BFC50AE2B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2016-05-28T20:55:00Z</dcterms:created>
  <dcterms:modified xsi:type="dcterms:W3CDTF">2016-05-28T20:57:00Z</dcterms:modified>
</cp:coreProperties>
</file>