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94EF2" w14:textId="77777777" w:rsidR="00503F33" w:rsidRDefault="00503F33" w:rsidP="00503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CROULAND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24669A1E" w14:textId="77777777" w:rsidR="00503F33" w:rsidRDefault="00503F33" w:rsidP="00503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Aylesbury, Buckinghamshire. Butcher.</w:t>
      </w:r>
    </w:p>
    <w:p w14:paraId="0F3342A6" w14:textId="77777777" w:rsidR="00503F33" w:rsidRDefault="00503F33" w:rsidP="00503F33">
      <w:pPr>
        <w:pStyle w:val="NoSpacing"/>
        <w:rPr>
          <w:rFonts w:cs="Times New Roman"/>
          <w:szCs w:val="24"/>
        </w:rPr>
      </w:pPr>
    </w:p>
    <w:p w14:paraId="3C90944D" w14:textId="77777777" w:rsidR="00503F33" w:rsidRDefault="00503F33" w:rsidP="00503F33">
      <w:pPr>
        <w:pStyle w:val="NoSpacing"/>
        <w:rPr>
          <w:rFonts w:cs="Times New Roman"/>
          <w:szCs w:val="24"/>
        </w:rPr>
      </w:pPr>
    </w:p>
    <w:p w14:paraId="11961814" w14:textId="77777777" w:rsidR="00503F33" w:rsidRDefault="00503F33" w:rsidP="00503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</w:t>
      </w:r>
    </w:p>
    <w:p w14:paraId="46268365" w14:textId="77777777" w:rsidR="00503F33" w:rsidRDefault="00503F33" w:rsidP="00503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E8B8226" w14:textId="77777777" w:rsidR="00503F33" w:rsidRDefault="00503F33" w:rsidP="00503F33">
      <w:pPr>
        <w:pStyle w:val="NoSpacing"/>
        <w:rPr>
          <w:rFonts w:cs="Times New Roman"/>
          <w:szCs w:val="24"/>
        </w:rPr>
      </w:pPr>
    </w:p>
    <w:p w14:paraId="590CB815" w14:textId="77777777" w:rsidR="00503F33" w:rsidRDefault="00503F33" w:rsidP="00503F33">
      <w:pPr>
        <w:pStyle w:val="NoSpacing"/>
        <w:rPr>
          <w:rFonts w:cs="Times New Roman"/>
          <w:szCs w:val="24"/>
        </w:rPr>
      </w:pPr>
    </w:p>
    <w:p w14:paraId="57FED405" w14:textId="77777777" w:rsidR="00503F33" w:rsidRDefault="00503F33" w:rsidP="00503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Executor:   Henry </w:t>
      </w:r>
      <w:proofErr w:type="spellStart"/>
      <w:r>
        <w:rPr>
          <w:rFonts w:cs="Times New Roman"/>
          <w:szCs w:val="24"/>
        </w:rPr>
        <w:t>Crouland</w:t>
      </w:r>
      <w:proofErr w:type="spellEnd"/>
      <w:r>
        <w:rPr>
          <w:rFonts w:cs="Times New Roman"/>
          <w:szCs w:val="24"/>
        </w:rPr>
        <w:t xml:space="preserve"> of Aylesbury(q.v.).     (ibid.)</w:t>
      </w:r>
    </w:p>
    <w:p w14:paraId="6618AE36" w14:textId="77777777" w:rsidR="00503F33" w:rsidRDefault="00503F33" w:rsidP="00503F33">
      <w:pPr>
        <w:pStyle w:val="NoSpacing"/>
        <w:rPr>
          <w:rFonts w:cs="Times New Roman"/>
          <w:szCs w:val="24"/>
        </w:rPr>
      </w:pPr>
    </w:p>
    <w:p w14:paraId="5BE04B1F" w14:textId="77777777" w:rsidR="00503F33" w:rsidRDefault="00503F33" w:rsidP="00503F33">
      <w:pPr>
        <w:pStyle w:val="NoSpacing"/>
        <w:rPr>
          <w:rFonts w:cs="Times New Roman"/>
          <w:szCs w:val="24"/>
        </w:rPr>
      </w:pPr>
    </w:p>
    <w:p w14:paraId="46AEC79E" w14:textId="77777777" w:rsidR="00503F33" w:rsidRDefault="00503F33" w:rsidP="00503F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March 2024</w:t>
      </w:r>
    </w:p>
    <w:p w14:paraId="324B55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8F7EF" w14:textId="77777777" w:rsidR="00503F33" w:rsidRDefault="00503F33" w:rsidP="009139A6">
      <w:r>
        <w:separator/>
      </w:r>
    </w:p>
  </w:endnote>
  <w:endnote w:type="continuationSeparator" w:id="0">
    <w:p w14:paraId="3496E9B2" w14:textId="77777777" w:rsidR="00503F33" w:rsidRDefault="00503F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58F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55A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FB2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B3E5" w14:textId="77777777" w:rsidR="00503F33" w:rsidRDefault="00503F33" w:rsidP="009139A6">
      <w:r>
        <w:separator/>
      </w:r>
    </w:p>
  </w:footnote>
  <w:footnote w:type="continuationSeparator" w:id="0">
    <w:p w14:paraId="5239AD07" w14:textId="77777777" w:rsidR="00503F33" w:rsidRDefault="00503F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060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B72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DD5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33"/>
    <w:rsid w:val="000666E0"/>
    <w:rsid w:val="002510B7"/>
    <w:rsid w:val="00270799"/>
    <w:rsid w:val="00503F3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FF16"/>
  <w15:chartTrackingRefBased/>
  <w15:docId w15:val="{D2A084CA-9A01-4A42-83D0-E940DA33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3F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2024-04-04T14:29:00Z</dcterms:created>
  <dcterms:modified xsi:type="dcterms:W3CDTF">2024-04-04T14:30:00Z</dcterms:modified>
</cp:coreProperties>
</file>