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EBA41" w14:textId="77777777" w:rsidR="007F40E9" w:rsidRDefault="007F40E9" w:rsidP="007F40E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CROULAND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089C3CF0" w14:textId="77777777" w:rsidR="007F40E9" w:rsidRDefault="007F40E9" w:rsidP="007F40E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CDA7743" w14:textId="77777777" w:rsidR="007F40E9" w:rsidRDefault="007F40E9" w:rsidP="007F40E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41E2866" w14:textId="77777777" w:rsidR="007F40E9" w:rsidRDefault="007F40E9" w:rsidP="007F40E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Feb.1410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Denis Bampton(q.v.) were commissioned to collect in person in the </w:t>
      </w:r>
    </w:p>
    <w:p w14:paraId="640089A0" w14:textId="77777777" w:rsidR="007F40E9" w:rsidRDefault="007F40E9" w:rsidP="007F40E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ports of Plymouth and Fowey the customs paid by foreign and alien merchants.</w:t>
      </w:r>
    </w:p>
    <w:p w14:paraId="03AC9E4A" w14:textId="77777777" w:rsidR="007F40E9" w:rsidRDefault="007F40E9" w:rsidP="007F40E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p.172)</w:t>
      </w:r>
    </w:p>
    <w:p w14:paraId="10412439" w14:textId="77777777" w:rsidR="007F40E9" w:rsidRDefault="007F40E9" w:rsidP="007F40E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E17600C" w14:textId="77777777" w:rsidR="007F40E9" w:rsidRDefault="007F40E9" w:rsidP="007F40E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1CC6ED2" w14:textId="77777777" w:rsidR="007F40E9" w:rsidRDefault="007F40E9" w:rsidP="007F40E9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June 2022</w:t>
      </w:r>
    </w:p>
    <w:p w14:paraId="6C2563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4D7BE" w14:textId="77777777" w:rsidR="007F40E9" w:rsidRDefault="007F40E9" w:rsidP="009139A6">
      <w:r>
        <w:separator/>
      </w:r>
    </w:p>
  </w:endnote>
  <w:endnote w:type="continuationSeparator" w:id="0">
    <w:p w14:paraId="011B3B4F" w14:textId="77777777" w:rsidR="007F40E9" w:rsidRDefault="007F40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8EC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20E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5F6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E417C" w14:textId="77777777" w:rsidR="007F40E9" w:rsidRDefault="007F40E9" w:rsidP="009139A6">
      <w:r>
        <w:separator/>
      </w:r>
    </w:p>
  </w:footnote>
  <w:footnote w:type="continuationSeparator" w:id="0">
    <w:p w14:paraId="1630C18F" w14:textId="77777777" w:rsidR="007F40E9" w:rsidRDefault="007F40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EA0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274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270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E9"/>
    <w:rsid w:val="000666E0"/>
    <w:rsid w:val="002510B7"/>
    <w:rsid w:val="005C130B"/>
    <w:rsid w:val="007F40E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AD3EF"/>
  <w15:chartTrackingRefBased/>
  <w15:docId w15:val="{966C8D39-4F2D-4F27-B4EC-D684C7835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0E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2023-10-10T10:04:00Z</dcterms:created>
  <dcterms:modified xsi:type="dcterms:W3CDTF">2023-10-10T10:04:00Z</dcterms:modified>
</cp:coreProperties>
</file>