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72678" w14:textId="77777777" w:rsidR="00C174A5" w:rsidRDefault="00C174A5" w:rsidP="00C174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CROULAND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049B95A6" w14:textId="77777777" w:rsidR="00C174A5" w:rsidRDefault="00C174A5" w:rsidP="00C174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C8C2CA" w14:textId="77777777" w:rsidR="00C174A5" w:rsidRDefault="00C174A5" w:rsidP="00C174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E5B625" w14:textId="77777777" w:rsidR="00C174A5" w:rsidRDefault="00C174A5" w:rsidP="00C174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Laurence Smyth(q.v.) were commissioned to levy and collect  </w:t>
      </w:r>
    </w:p>
    <w:p w14:paraId="0E897F76" w14:textId="77777777" w:rsidR="00C174A5" w:rsidRDefault="00C174A5" w:rsidP="00C174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person in the ports of Plymouth, Fowey and in all adjacent ports and places</w:t>
      </w:r>
    </w:p>
    <w:p w14:paraId="4BEB996C" w14:textId="77777777" w:rsidR="00C174A5" w:rsidRDefault="00C174A5" w:rsidP="00C174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p.85)</w:t>
      </w:r>
    </w:p>
    <w:p w14:paraId="2869AFFC" w14:textId="77777777" w:rsidR="00C174A5" w:rsidRDefault="00C174A5" w:rsidP="00C174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9111AA" w14:textId="77777777" w:rsidR="00C174A5" w:rsidRDefault="00C174A5" w:rsidP="00C174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5F8CA9" w14:textId="77777777" w:rsidR="00C174A5" w:rsidRDefault="00C174A5" w:rsidP="00C174A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2021</w:t>
      </w:r>
    </w:p>
    <w:p w14:paraId="4EEA69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FCD83" w14:textId="77777777" w:rsidR="00C174A5" w:rsidRDefault="00C174A5" w:rsidP="009139A6">
      <w:r>
        <w:separator/>
      </w:r>
    </w:p>
  </w:endnote>
  <w:endnote w:type="continuationSeparator" w:id="0">
    <w:p w14:paraId="7403B66E" w14:textId="77777777" w:rsidR="00C174A5" w:rsidRDefault="00C174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0B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D18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9F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252F9" w14:textId="77777777" w:rsidR="00C174A5" w:rsidRDefault="00C174A5" w:rsidP="009139A6">
      <w:r>
        <w:separator/>
      </w:r>
    </w:p>
  </w:footnote>
  <w:footnote w:type="continuationSeparator" w:id="0">
    <w:p w14:paraId="5AD362FF" w14:textId="77777777" w:rsidR="00C174A5" w:rsidRDefault="00C174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251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119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7F7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A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174A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96BAC"/>
  <w15:chartTrackingRefBased/>
  <w15:docId w15:val="{89652F06-FE1F-4AA8-8CFF-EF09C081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2022-01-13T20:37:00Z</dcterms:created>
  <dcterms:modified xsi:type="dcterms:W3CDTF">2022-01-13T20:37:00Z</dcterms:modified>
</cp:coreProperties>
</file>