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9806D" w14:textId="77777777" w:rsidR="0083762B" w:rsidRDefault="0083762B" w:rsidP="0083762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CROULAND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fl.1408)</w:t>
      </w:r>
    </w:p>
    <w:p w14:paraId="24E0A686" w14:textId="77777777" w:rsidR="0083762B" w:rsidRDefault="0083762B" w:rsidP="0083762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9611CBF" w14:textId="77777777" w:rsidR="0083762B" w:rsidRDefault="0083762B" w:rsidP="0083762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D98C2D2" w14:textId="77777777" w:rsidR="0083762B" w:rsidRDefault="0083762B" w:rsidP="0083762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Aug.1408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Laurence Smyth(q.v.) were commissioned to levy and collect  </w:t>
      </w:r>
    </w:p>
    <w:p w14:paraId="6876E0A8" w14:textId="77777777" w:rsidR="0083762B" w:rsidRDefault="0083762B" w:rsidP="0083762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 person in the ports of Plymouth, Fowey and in all adjacent ports and places</w:t>
      </w:r>
    </w:p>
    <w:p w14:paraId="33957C4D" w14:textId="77777777" w:rsidR="0083762B" w:rsidRDefault="0083762B" w:rsidP="0083762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subsidy granted to the King at the last Parliament.  (C.F.R. 1405-13 p.85)</w:t>
      </w:r>
    </w:p>
    <w:p w14:paraId="08CE65B3" w14:textId="77777777" w:rsidR="0083762B" w:rsidRDefault="0083762B" w:rsidP="0083762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12041B1" w14:textId="77777777" w:rsidR="0083762B" w:rsidRDefault="0083762B" w:rsidP="0083762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D850FF2" w14:textId="77777777" w:rsidR="0083762B" w:rsidRDefault="0083762B" w:rsidP="0083762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October 2021</w:t>
      </w:r>
    </w:p>
    <w:p w14:paraId="2ABA498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DA35B8" w14:textId="77777777" w:rsidR="0083762B" w:rsidRDefault="0083762B" w:rsidP="009139A6">
      <w:r>
        <w:separator/>
      </w:r>
    </w:p>
  </w:endnote>
  <w:endnote w:type="continuationSeparator" w:id="0">
    <w:p w14:paraId="6041A505" w14:textId="77777777" w:rsidR="0083762B" w:rsidRDefault="0083762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0603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0404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EC06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A375D7" w14:textId="77777777" w:rsidR="0083762B" w:rsidRDefault="0083762B" w:rsidP="009139A6">
      <w:r>
        <w:separator/>
      </w:r>
    </w:p>
  </w:footnote>
  <w:footnote w:type="continuationSeparator" w:id="0">
    <w:p w14:paraId="653543E9" w14:textId="77777777" w:rsidR="0083762B" w:rsidRDefault="0083762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B76C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4B29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092B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62B"/>
    <w:rsid w:val="000666E0"/>
    <w:rsid w:val="002510B7"/>
    <w:rsid w:val="005C130B"/>
    <w:rsid w:val="00826F5C"/>
    <w:rsid w:val="0083762B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2685FC"/>
  <w15:chartTrackingRefBased/>
  <w15:docId w15:val="{8269819A-FC9E-4407-A35F-A10937C48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2022-01-13T20:37:00Z</dcterms:created>
  <dcterms:modified xsi:type="dcterms:W3CDTF">2022-01-13T20:38:00Z</dcterms:modified>
</cp:coreProperties>
</file>