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C39" w:rsidRDefault="00BC7C39" w:rsidP="00BC7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CROUKE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C7C39" w:rsidRDefault="00BC7C39" w:rsidP="00BC7C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C39" w:rsidRDefault="00BC7C39" w:rsidP="00BC7C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C39" w:rsidRDefault="00BC7C39" w:rsidP="00BC7C3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22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Newton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</w:p>
    <w:p w:rsidR="00BC7C39" w:rsidRDefault="00BC7C39" w:rsidP="00BC7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Hampshire, into the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Bienham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C7C39" w:rsidRDefault="00BC7C39" w:rsidP="00BC7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21-176)</w:t>
      </w:r>
    </w:p>
    <w:p w:rsidR="00BC7C39" w:rsidRDefault="00BC7C39" w:rsidP="00BC7C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C39" w:rsidRDefault="00BC7C39" w:rsidP="00BC7C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C7C39" w:rsidRDefault="00BC7C39" w:rsidP="00BC7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2016</w:t>
      </w:r>
      <w:bookmarkStart w:id="0" w:name="_GoBack"/>
      <w:bookmarkEnd w:id="0"/>
    </w:p>
    <w:sectPr w:rsidR="00DD5B8A" w:rsidRPr="00BC7C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C39" w:rsidRDefault="00BC7C39" w:rsidP="00564E3C">
      <w:pPr>
        <w:spacing w:after="0" w:line="240" w:lineRule="auto"/>
      </w:pPr>
      <w:r>
        <w:separator/>
      </w:r>
    </w:p>
  </w:endnote>
  <w:endnote w:type="continuationSeparator" w:id="0">
    <w:p w:rsidR="00BC7C39" w:rsidRDefault="00BC7C3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C7C39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C39" w:rsidRDefault="00BC7C39" w:rsidP="00564E3C">
      <w:pPr>
        <w:spacing w:after="0" w:line="240" w:lineRule="auto"/>
      </w:pPr>
      <w:r>
        <w:separator/>
      </w:r>
    </w:p>
  </w:footnote>
  <w:footnote w:type="continuationSeparator" w:id="0">
    <w:p w:rsidR="00BC7C39" w:rsidRDefault="00BC7C3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39"/>
    <w:rsid w:val="00372DC6"/>
    <w:rsid w:val="00564E3C"/>
    <w:rsid w:val="0064591D"/>
    <w:rsid w:val="00BC7C3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80059"/>
  <w15:chartTrackingRefBased/>
  <w15:docId w15:val="{9E5CA3B0-3587-4F42-8469-41FDCC4E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2016-01-02T19:58:00Z</dcterms:created>
  <dcterms:modified xsi:type="dcterms:W3CDTF">2016-01-02T19:59:00Z</dcterms:modified>
</cp:coreProperties>
</file>