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71948" w14:textId="77777777" w:rsidR="00C17CC9" w:rsidRDefault="00C17CC9" w:rsidP="00C17C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CROUDER</w:t>
      </w:r>
      <w:r>
        <w:rPr>
          <w:rFonts w:ascii="Times New Roman" w:hAnsi="Times New Roman" w:cs="Times New Roman"/>
        </w:rPr>
        <w:t xml:space="preserve">       (fl.1483)</w:t>
      </w:r>
    </w:p>
    <w:p w14:paraId="41A19BEC" w14:textId="77777777" w:rsidR="00C17CC9" w:rsidRDefault="00C17CC9" w:rsidP="00C17CC9">
      <w:pPr>
        <w:rPr>
          <w:rFonts w:ascii="Times New Roman" w:hAnsi="Times New Roman" w:cs="Times New Roman"/>
        </w:rPr>
      </w:pPr>
    </w:p>
    <w:p w14:paraId="6FE7927C" w14:textId="77777777" w:rsidR="00C17CC9" w:rsidRDefault="00C17CC9" w:rsidP="00C17CC9">
      <w:pPr>
        <w:rPr>
          <w:rFonts w:ascii="Times New Roman" w:hAnsi="Times New Roman" w:cs="Times New Roman"/>
        </w:rPr>
      </w:pPr>
    </w:p>
    <w:p w14:paraId="21EB9283" w14:textId="77777777" w:rsidR="00C17CC9" w:rsidRDefault="00C17CC9" w:rsidP="00C17C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Adam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Tuxford</w:t>
      </w:r>
      <w:proofErr w:type="spellEnd"/>
      <w:r>
        <w:rPr>
          <w:rFonts w:ascii="Times New Roman" w:hAnsi="Times New Roman" w:cs="Times New Roman"/>
        </w:rPr>
        <w:t>, Nottinghamshire(q.v.).</w:t>
      </w:r>
    </w:p>
    <w:p w14:paraId="656081FB" w14:textId="77777777" w:rsidR="00C17CC9" w:rsidRDefault="00C17CC9" w:rsidP="00C17C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2676495" w14:textId="77777777" w:rsidR="00C17CC9" w:rsidRDefault="00C17CC9" w:rsidP="00C17CC9">
      <w:pPr>
        <w:rPr>
          <w:rFonts w:ascii="Times New Roman" w:hAnsi="Times New Roman" w:cs="Times New Roman"/>
        </w:rPr>
      </w:pPr>
    </w:p>
    <w:p w14:paraId="138A7F46" w14:textId="77777777" w:rsidR="00C17CC9" w:rsidRDefault="00C17CC9" w:rsidP="00C17CC9">
      <w:pPr>
        <w:rPr>
          <w:rFonts w:ascii="Times New Roman" w:hAnsi="Times New Roman" w:cs="Times New Roman"/>
        </w:rPr>
      </w:pPr>
    </w:p>
    <w:p w14:paraId="43415D6C" w14:textId="77777777" w:rsidR="00C17CC9" w:rsidRDefault="00C17CC9" w:rsidP="00C17C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3DA9CC87" w14:textId="77777777" w:rsidR="006B2F86" w:rsidRPr="00E71FC3" w:rsidRDefault="00C17CC9" w:rsidP="00E71FC3">
      <w:pPr>
        <w:pStyle w:val="NoSpacing"/>
      </w:pPr>
      <w:bookmarkStart w:id="0" w:name="_GoBack"/>
      <w:bookmarkEnd w:id="0"/>
    </w:p>
    <w:sectPr w:rsidR="006B2F86" w:rsidRPr="00E71FC3" w:rsidSect="00C17CC9">
      <w:footerReference w:type="default" r:id="rId6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F430E" w14:textId="77777777" w:rsidR="00C17CC9" w:rsidRDefault="00C17CC9" w:rsidP="00E71FC3">
      <w:r>
        <w:separator/>
      </w:r>
    </w:p>
  </w:endnote>
  <w:endnote w:type="continuationSeparator" w:id="0">
    <w:p w14:paraId="405FBF0B" w14:textId="77777777" w:rsidR="00C17CC9" w:rsidRDefault="00C17C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4C2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2C32D" w14:textId="77777777" w:rsidR="00C17CC9" w:rsidRDefault="00C17CC9" w:rsidP="00E71FC3">
      <w:r>
        <w:separator/>
      </w:r>
    </w:p>
  </w:footnote>
  <w:footnote w:type="continuationSeparator" w:id="0">
    <w:p w14:paraId="57E2032C" w14:textId="77777777" w:rsidR="00C17CC9" w:rsidRDefault="00C17C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C9"/>
    <w:rsid w:val="001A7C09"/>
    <w:rsid w:val="00577BD5"/>
    <w:rsid w:val="00656CBA"/>
    <w:rsid w:val="006A1F77"/>
    <w:rsid w:val="00733BE7"/>
    <w:rsid w:val="00AB52E8"/>
    <w:rsid w:val="00B16D3F"/>
    <w:rsid w:val="00BB41AC"/>
    <w:rsid w:val="00C17C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65802"/>
  <w15:chartTrackingRefBased/>
  <w15:docId w15:val="{BD621202-915E-468F-B17F-E2B241BC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C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2019-11-11T21:53:00Z</dcterms:created>
  <dcterms:modified xsi:type="dcterms:W3CDTF">2019-11-11T21:53:00Z</dcterms:modified>
</cp:coreProperties>
</file>