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9B2B82" w:rsidP="00E71FC3">
      <w:pPr>
        <w:pStyle w:val="NoSpacing"/>
      </w:pPr>
      <w:r>
        <w:rPr>
          <w:u w:val="single"/>
        </w:rPr>
        <w:t>John CROUDECOTE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:rsidR="009B2B82" w:rsidRDefault="009B2B82" w:rsidP="00E71FC3">
      <w:pPr>
        <w:pStyle w:val="NoSpacing"/>
      </w:pPr>
    </w:p>
    <w:p w:rsidR="009B2B82" w:rsidRDefault="009B2B82" w:rsidP="00E71FC3">
      <w:pPr>
        <w:pStyle w:val="NoSpacing"/>
      </w:pPr>
    </w:p>
    <w:p w:rsidR="009B2B82" w:rsidRDefault="009B2B82" w:rsidP="00E71FC3">
      <w:pPr>
        <w:pStyle w:val="NoSpacing"/>
      </w:pPr>
      <w:r>
        <w:t>11 Aug.1420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Launceston,</w:t>
      </w:r>
    </w:p>
    <w:p w:rsidR="009B2B82" w:rsidRDefault="009B2B82" w:rsidP="00E71FC3">
      <w:pPr>
        <w:pStyle w:val="NoSpacing"/>
      </w:pPr>
      <w:r>
        <w:tab/>
      </w:r>
      <w:r>
        <w:tab/>
        <w:t xml:space="preserve">Cornwall, into lands of the late John </w:t>
      </w:r>
      <w:proofErr w:type="spellStart"/>
      <w:r>
        <w:t>Carminow</w:t>
      </w:r>
      <w:proofErr w:type="spellEnd"/>
      <w:r>
        <w:t>(q.v.).</w:t>
      </w:r>
    </w:p>
    <w:p w:rsidR="009B2B82" w:rsidRDefault="009B2B82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21-602)</w:t>
      </w:r>
    </w:p>
    <w:p w:rsidR="00930EF3" w:rsidRDefault="00930EF3" w:rsidP="00930EF3">
      <w:pPr>
        <w:pStyle w:val="NoSpacing"/>
      </w:pPr>
      <w:r>
        <w:t>12 Dec.1422</w:t>
      </w:r>
      <w:r>
        <w:tab/>
        <w:t xml:space="preserve">He was a juror on the inquisition post mortem held in Launceston, </w:t>
      </w:r>
    </w:p>
    <w:p w:rsidR="00930EF3" w:rsidRDefault="00930EF3" w:rsidP="00930EF3">
      <w:pPr>
        <w:pStyle w:val="NoSpacing"/>
      </w:pPr>
      <w:r>
        <w:tab/>
      </w:r>
      <w:r>
        <w:tab/>
        <w:t>Cornwall, into lands of the late Margaret Peverell(q.v.).</w:t>
      </w:r>
    </w:p>
    <w:p w:rsidR="00930EF3" w:rsidRDefault="00930EF3" w:rsidP="00930EF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22-140)</w:t>
      </w:r>
    </w:p>
    <w:p w:rsidR="00930EF3" w:rsidRDefault="00930EF3" w:rsidP="00930EF3">
      <w:pPr>
        <w:pStyle w:val="NoSpacing"/>
      </w:pPr>
      <w:r>
        <w:t>12 Dec.1422</w:t>
      </w:r>
      <w:r>
        <w:tab/>
        <w:t>He was a juror on the inquisition mandamus held in Launceston, Cornwall,</w:t>
      </w:r>
    </w:p>
    <w:p w:rsidR="00930EF3" w:rsidRDefault="00930EF3" w:rsidP="00930EF3">
      <w:pPr>
        <w:pStyle w:val="NoSpacing"/>
      </w:pPr>
      <w:r>
        <w:tab/>
      </w:r>
      <w:r>
        <w:tab/>
        <w:t xml:space="preserve">into land of the late Joan </w:t>
      </w:r>
      <w:proofErr w:type="spellStart"/>
      <w:r>
        <w:t>Beaumond</w:t>
      </w:r>
      <w:proofErr w:type="spellEnd"/>
      <w:r>
        <w:t>(q.v.).</w:t>
      </w:r>
    </w:p>
    <w:p w:rsidR="00930EF3" w:rsidRDefault="00930EF3" w:rsidP="00930EF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22-163)</w:t>
      </w:r>
    </w:p>
    <w:p w:rsidR="009B2B82" w:rsidRDefault="009B2B82" w:rsidP="00E71FC3">
      <w:pPr>
        <w:pStyle w:val="NoSpacing"/>
      </w:pPr>
    </w:p>
    <w:p w:rsidR="009B2B82" w:rsidRDefault="009B2B82" w:rsidP="00E71FC3">
      <w:pPr>
        <w:pStyle w:val="NoSpacing"/>
      </w:pPr>
    </w:p>
    <w:p w:rsidR="009B2B82" w:rsidRDefault="009B2B82" w:rsidP="00E71FC3">
      <w:pPr>
        <w:pStyle w:val="NoSpacing"/>
      </w:pPr>
      <w:r>
        <w:t>1 November 2016</w:t>
      </w:r>
    </w:p>
    <w:p w:rsidR="00930EF3" w:rsidRPr="009B2B82" w:rsidRDefault="00930EF3" w:rsidP="00E71FC3">
      <w:pPr>
        <w:pStyle w:val="NoSpacing"/>
      </w:pPr>
      <w:r>
        <w:t>29 August 2017</w:t>
      </w:r>
      <w:bookmarkStart w:id="0" w:name="_GoBack"/>
      <w:bookmarkEnd w:id="0"/>
    </w:p>
    <w:sectPr w:rsidR="00930EF3" w:rsidRPr="009B2B8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2B82" w:rsidRDefault="009B2B82" w:rsidP="00E71FC3">
      <w:pPr>
        <w:spacing w:after="0" w:line="240" w:lineRule="auto"/>
      </w:pPr>
      <w:r>
        <w:separator/>
      </w:r>
    </w:p>
  </w:endnote>
  <w:endnote w:type="continuationSeparator" w:id="0">
    <w:p w:rsidR="009B2B82" w:rsidRDefault="009B2B8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2B82" w:rsidRDefault="009B2B82" w:rsidP="00E71FC3">
      <w:pPr>
        <w:spacing w:after="0" w:line="240" w:lineRule="auto"/>
      </w:pPr>
      <w:r>
        <w:separator/>
      </w:r>
    </w:p>
  </w:footnote>
  <w:footnote w:type="continuationSeparator" w:id="0">
    <w:p w:rsidR="009B2B82" w:rsidRDefault="009B2B8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B82"/>
    <w:rsid w:val="001A7C09"/>
    <w:rsid w:val="00733BE7"/>
    <w:rsid w:val="00930EF3"/>
    <w:rsid w:val="009B2B8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D3AB7"/>
  <w15:chartTrackingRefBased/>
  <w15:docId w15:val="{51C72EDB-DA9F-47D6-B597-E0FB08997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5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2016-11-01T17:04:00Z</dcterms:created>
  <dcterms:modified xsi:type="dcterms:W3CDTF">2017-08-29T10:04:00Z</dcterms:modified>
</cp:coreProperties>
</file>