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F301C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CROUCHMAN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17C5592C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Hinton,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Yeoman.</w:t>
      </w:r>
    </w:p>
    <w:p w14:paraId="08FAACE7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C7CB13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C6515F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</w:t>
      </w:r>
    </w:p>
    <w:p w14:paraId="3D2C8F91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Thomas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Minster Lovell(q.v.).</w:t>
      </w:r>
    </w:p>
    <w:p w14:paraId="718C706F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3C24C75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FC0157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CC4278" w14:textId="77777777" w:rsidR="00EC1EFF" w:rsidRDefault="00EC1EFF" w:rsidP="00EC1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0B516A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7CB76" w14:textId="77777777" w:rsidR="00EC1EFF" w:rsidRDefault="00EC1EFF" w:rsidP="009139A6">
      <w:r>
        <w:separator/>
      </w:r>
    </w:p>
  </w:endnote>
  <w:endnote w:type="continuationSeparator" w:id="0">
    <w:p w14:paraId="41B220E5" w14:textId="77777777" w:rsidR="00EC1EFF" w:rsidRDefault="00EC1E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1D7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E69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837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7371" w14:textId="77777777" w:rsidR="00EC1EFF" w:rsidRDefault="00EC1EFF" w:rsidP="009139A6">
      <w:r>
        <w:separator/>
      </w:r>
    </w:p>
  </w:footnote>
  <w:footnote w:type="continuationSeparator" w:id="0">
    <w:p w14:paraId="2C33AF3E" w14:textId="77777777" w:rsidR="00EC1EFF" w:rsidRDefault="00EC1E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B0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90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DC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F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1EF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5A434"/>
  <w15:chartTrackingRefBased/>
  <w15:docId w15:val="{C27622DD-2F42-4145-840F-6802C317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1E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2022-07-06T17:56:00Z</dcterms:created>
  <dcterms:modified xsi:type="dcterms:W3CDTF">2022-07-06T17:57:00Z</dcterms:modified>
</cp:coreProperties>
</file>