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36BD95" w14:textId="77777777" w:rsidR="008827DC" w:rsidRDefault="008827DC" w:rsidP="008827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CROUCHFELD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5313E98D" w14:textId="77777777" w:rsidR="008827DC" w:rsidRDefault="008827DC" w:rsidP="008827DC">
      <w:pPr>
        <w:rPr>
          <w:rFonts w:ascii="Times New Roman" w:hAnsi="Times New Roman" w:cs="Times New Roman"/>
          <w:sz w:val="24"/>
          <w:szCs w:val="24"/>
        </w:rPr>
      </w:pPr>
    </w:p>
    <w:p w14:paraId="3DF399B1" w14:textId="77777777" w:rsidR="008827DC" w:rsidRDefault="008827DC" w:rsidP="008827DC">
      <w:pPr>
        <w:rPr>
          <w:rFonts w:ascii="Times New Roman" w:hAnsi="Times New Roman" w:cs="Times New Roman"/>
          <w:sz w:val="24"/>
          <w:szCs w:val="24"/>
        </w:rPr>
      </w:pPr>
    </w:p>
    <w:p w14:paraId="455C027A" w14:textId="77777777" w:rsidR="008827DC" w:rsidRDefault="008827DC" w:rsidP="008827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Feb.1484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witness of the Will of Geoffrey </w:t>
      </w:r>
      <w:proofErr w:type="spellStart"/>
      <w:r>
        <w:rPr>
          <w:rFonts w:ascii="Times New Roman" w:hAnsi="Times New Roman" w:cs="Times New Roman"/>
          <w:sz w:val="24"/>
          <w:szCs w:val="24"/>
        </w:rPr>
        <w:t>Kydwelly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in which</w:t>
      </w:r>
    </w:p>
    <w:p w14:paraId="75D7E0BA" w14:textId="77777777" w:rsidR="008827DC" w:rsidRDefault="008827DC" w:rsidP="008827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Geoffrey bequeathed him </w:t>
      </w:r>
      <w:proofErr w:type="gramStart"/>
      <w:r>
        <w:rPr>
          <w:rFonts w:ascii="Times New Roman" w:hAnsi="Times New Roman" w:cs="Times New Roman"/>
          <w:sz w:val="24"/>
          <w:szCs w:val="24"/>
        </w:rPr>
        <w:t>all 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his lands in Roding.</w:t>
      </w:r>
    </w:p>
    <w:p w14:paraId="75D53AAD" w14:textId="77777777" w:rsidR="008827DC" w:rsidRDefault="008827DC" w:rsidP="008827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Logge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pp.296-8)</w:t>
      </w:r>
    </w:p>
    <w:p w14:paraId="1038E979" w14:textId="77777777" w:rsidR="008827DC" w:rsidRDefault="008827DC" w:rsidP="008827DC">
      <w:pPr>
        <w:rPr>
          <w:rFonts w:ascii="Times New Roman" w:hAnsi="Times New Roman" w:cs="Times New Roman"/>
          <w:sz w:val="24"/>
          <w:szCs w:val="24"/>
        </w:rPr>
      </w:pPr>
    </w:p>
    <w:p w14:paraId="72618CB6" w14:textId="77777777" w:rsidR="008827DC" w:rsidRDefault="008827DC" w:rsidP="008827DC">
      <w:pPr>
        <w:rPr>
          <w:rFonts w:ascii="Times New Roman" w:hAnsi="Times New Roman" w:cs="Times New Roman"/>
          <w:sz w:val="24"/>
          <w:szCs w:val="24"/>
        </w:rPr>
      </w:pPr>
    </w:p>
    <w:p w14:paraId="23602671" w14:textId="77777777" w:rsidR="008827DC" w:rsidRDefault="008827DC" w:rsidP="008827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August 2021</w:t>
      </w:r>
    </w:p>
    <w:p w14:paraId="3F1DE3A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B2BD6E" w14:textId="77777777" w:rsidR="008827DC" w:rsidRDefault="008827DC" w:rsidP="009139A6">
      <w:r>
        <w:separator/>
      </w:r>
    </w:p>
  </w:endnote>
  <w:endnote w:type="continuationSeparator" w:id="0">
    <w:p w14:paraId="4FC4A486" w14:textId="77777777" w:rsidR="008827DC" w:rsidRDefault="008827D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73A5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081B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1C39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B3FEF8" w14:textId="77777777" w:rsidR="008827DC" w:rsidRDefault="008827DC" w:rsidP="009139A6">
      <w:r>
        <w:separator/>
      </w:r>
    </w:p>
  </w:footnote>
  <w:footnote w:type="continuationSeparator" w:id="0">
    <w:p w14:paraId="16FBB5A7" w14:textId="77777777" w:rsidR="008827DC" w:rsidRDefault="008827D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347B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57AB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E795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7DC"/>
    <w:rsid w:val="000666E0"/>
    <w:rsid w:val="002510B7"/>
    <w:rsid w:val="005C130B"/>
    <w:rsid w:val="00826F5C"/>
    <w:rsid w:val="008827D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6C4395"/>
  <w15:chartTrackingRefBased/>
  <w15:docId w15:val="{99C573A4-182D-4F67-B792-0A575961E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27D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2021-08-23T15:25:00Z</dcterms:created>
  <dcterms:modified xsi:type="dcterms:W3CDTF">2021-08-23T15:26:00Z</dcterms:modified>
</cp:coreProperties>
</file>