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271D87" w14:textId="3D8D605F" w:rsidR="006B2F86" w:rsidRDefault="0001453E" w:rsidP="00E71FC3">
      <w:pPr>
        <w:pStyle w:val="NoSpacing"/>
      </w:pPr>
      <w:r>
        <w:rPr>
          <w:u w:val="single"/>
        </w:rPr>
        <w:t>Robert CROUCHER</w:t>
      </w:r>
      <w:r>
        <w:t xml:space="preserve">  </w:t>
      </w:r>
      <w:proofErr w:type="gramStart"/>
      <w:r>
        <w:t xml:space="preserve">   (</w:t>
      </w:r>
      <w:proofErr w:type="gramEnd"/>
      <w:r>
        <w:t>fl.1398)</w:t>
      </w:r>
    </w:p>
    <w:p w14:paraId="73B6E02B" w14:textId="613C3DB8" w:rsidR="0001453E" w:rsidRDefault="0001453E" w:rsidP="00E71FC3">
      <w:pPr>
        <w:pStyle w:val="NoSpacing"/>
      </w:pPr>
      <w:r>
        <w:t>of Canterbury.</w:t>
      </w:r>
    </w:p>
    <w:p w14:paraId="5F18B59A" w14:textId="51FBB527" w:rsidR="0001453E" w:rsidRDefault="0001453E" w:rsidP="00E71FC3">
      <w:pPr>
        <w:pStyle w:val="NoSpacing"/>
      </w:pPr>
    </w:p>
    <w:p w14:paraId="40617BB3" w14:textId="76D35665" w:rsidR="0001453E" w:rsidRDefault="0001453E" w:rsidP="00E71FC3">
      <w:pPr>
        <w:pStyle w:val="NoSpacing"/>
      </w:pPr>
    </w:p>
    <w:p w14:paraId="24A64EC3" w14:textId="4656D4E2" w:rsidR="0001453E" w:rsidRDefault="00361745" w:rsidP="00E71FC3">
      <w:pPr>
        <w:pStyle w:val="NoSpacing"/>
      </w:pPr>
      <w:r>
        <w:t xml:space="preserve">Daughter:   Alice(q.v.) = Richard </w:t>
      </w:r>
      <w:proofErr w:type="spellStart"/>
      <w:r>
        <w:t>Howelle</w:t>
      </w:r>
      <w:proofErr w:type="spellEnd"/>
      <w:r>
        <w:t>, farrier(q.v.).   (Cowper p.129)</w:t>
      </w:r>
    </w:p>
    <w:p w14:paraId="098FB13A" w14:textId="0D9BB8C9" w:rsidR="00C43C36" w:rsidRDefault="00C43C36" w:rsidP="00E71FC3">
      <w:pPr>
        <w:pStyle w:val="NoSpacing"/>
      </w:pPr>
      <w:r>
        <w:t xml:space="preserve">Daughter:    Ann(q.v.) = Laurence </w:t>
      </w:r>
      <w:proofErr w:type="spellStart"/>
      <w:r>
        <w:t>Synter</w:t>
      </w:r>
      <w:proofErr w:type="spellEnd"/>
      <w:r>
        <w:t>(q.v.).  (ibid.p.156)</w:t>
      </w:r>
    </w:p>
    <w:p w14:paraId="058F7C85" w14:textId="6CA89C55" w:rsidR="00361745" w:rsidRDefault="00361745" w:rsidP="00E71FC3">
      <w:pPr>
        <w:pStyle w:val="NoSpacing"/>
      </w:pPr>
    </w:p>
    <w:p w14:paraId="1B82548E" w14:textId="71F27FCF" w:rsidR="00361745" w:rsidRDefault="00361745" w:rsidP="00E71FC3">
      <w:pPr>
        <w:pStyle w:val="NoSpacing"/>
      </w:pPr>
    </w:p>
    <w:p w14:paraId="7F1E1930" w14:textId="40B94358" w:rsidR="00361745" w:rsidRDefault="00361745" w:rsidP="00E71FC3">
      <w:pPr>
        <w:pStyle w:val="NoSpacing"/>
      </w:pPr>
    </w:p>
    <w:p w14:paraId="1E595905" w14:textId="0C31AEAF" w:rsidR="00361745" w:rsidRDefault="00361745" w:rsidP="00E71FC3">
      <w:pPr>
        <w:pStyle w:val="NoSpacing"/>
      </w:pPr>
      <w:r>
        <w:t>28 August 2018</w:t>
      </w:r>
    </w:p>
    <w:p w14:paraId="6907151C" w14:textId="1E8903BA" w:rsidR="00C43C36" w:rsidRPr="0001453E" w:rsidRDefault="00C43C36" w:rsidP="00E71FC3">
      <w:pPr>
        <w:pStyle w:val="NoSpacing"/>
      </w:pPr>
      <w:r>
        <w:t>10 September 2020</w:t>
      </w:r>
    </w:p>
    <w:sectPr w:rsidR="00C43C36" w:rsidRPr="0001453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3A888A" w14:textId="77777777" w:rsidR="0001453E" w:rsidRDefault="0001453E" w:rsidP="00E71FC3">
      <w:pPr>
        <w:spacing w:after="0" w:line="240" w:lineRule="auto"/>
      </w:pPr>
      <w:r>
        <w:separator/>
      </w:r>
    </w:p>
  </w:endnote>
  <w:endnote w:type="continuationSeparator" w:id="0">
    <w:p w14:paraId="65405DBC" w14:textId="77777777" w:rsidR="0001453E" w:rsidRDefault="0001453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3113C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77509A" w14:textId="77777777" w:rsidR="0001453E" w:rsidRDefault="0001453E" w:rsidP="00E71FC3">
      <w:pPr>
        <w:spacing w:after="0" w:line="240" w:lineRule="auto"/>
      </w:pPr>
      <w:r>
        <w:separator/>
      </w:r>
    </w:p>
  </w:footnote>
  <w:footnote w:type="continuationSeparator" w:id="0">
    <w:p w14:paraId="61404174" w14:textId="77777777" w:rsidR="0001453E" w:rsidRDefault="0001453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53E"/>
    <w:rsid w:val="0001453E"/>
    <w:rsid w:val="001A7C09"/>
    <w:rsid w:val="00361745"/>
    <w:rsid w:val="00577BD5"/>
    <w:rsid w:val="00656CBA"/>
    <w:rsid w:val="006A1F77"/>
    <w:rsid w:val="00733BE7"/>
    <w:rsid w:val="00AB52E8"/>
    <w:rsid w:val="00B16D3F"/>
    <w:rsid w:val="00BB41AC"/>
    <w:rsid w:val="00C43C3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AA446"/>
  <w15:chartTrackingRefBased/>
  <w15:docId w15:val="{C9C0A7B1-051D-4C2B-BFD8-583BECAC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14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2018-08-28T21:25:00Z</dcterms:created>
  <dcterms:modified xsi:type="dcterms:W3CDTF">2020-09-10T10:44:00Z</dcterms:modified>
</cp:coreProperties>
</file>