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2B18" w:rsidRDefault="002D2B18" w:rsidP="002D2B18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CROUCHER</w:t>
      </w:r>
      <w:r>
        <w:rPr>
          <w:rStyle w:val="Hyperlink"/>
          <w:color w:val="auto"/>
          <w:u w:val="none"/>
        </w:rPr>
        <w:t xml:space="preserve">  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fl.1450)</w:t>
      </w:r>
    </w:p>
    <w:p w:rsidR="002D2B18" w:rsidRDefault="002D2B18" w:rsidP="002D2B18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of </w:t>
      </w:r>
      <w:proofErr w:type="spellStart"/>
      <w:r>
        <w:rPr>
          <w:rStyle w:val="Hyperlink"/>
          <w:color w:val="auto"/>
          <w:u w:val="none"/>
        </w:rPr>
        <w:t>Herstmonceux</w:t>
      </w:r>
      <w:proofErr w:type="spellEnd"/>
      <w:r>
        <w:rPr>
          <w:rStyle w:val="Hyperlink"/>
          <w:color w:val="auto"/>
          <w:u w:val="none"/>
        </w:rPr>
        <w:t>, Sussex. Husbandman.</w:t>
      </w:r>
    </w:p>
    <w:p w:rsidR="002D2B18" w:rsidRDefault="002D2B18" w:rsidP="002D2B18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2D2B18" w:rsidRDefault="002D2B18" w:rsidP="002D2B18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2D2B18" w:rsidRDefault="002D2B18" w:rsidP="002D2B18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>Thomas Preston(q.v.) brought a plaint of debt against him and Richard</w:t>
      </w:r>
    </w:p>
    <w:p w:rsidR="002D2B18" w:rsidRDefault="002D2B18" w:rsidP="002D2B18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Adam of </w:t>
      </w:r>
      <w:proofErr w:type="spellStart"/>
      <w:r>
        <w:rPr>
          <w:rStyle w:val="Hyperlink"/>
          <w:color w:val="auto"/>
          <w:u w:val="none"/>
        </w:rPr>
        <w:t>Herstmonceux</w:t>
      </w:r>
      <w:proofErr w:type="spellEnd"/>
      <w:r>
        <w:rPr>
          <w:rStyle w:val="Hyperlink"/>
          <w:color w:val="auto"/>
          <w:u w:val="none"/>
        </w:rPr>
        <w:t>(q.v.).</w:t>
      </w:r>
    </w:p>
    <w:p w:rsidR="002D2B18" w:rsidRDefault="002D2B18" w:rsidP="002D2B18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2D2B18" w:rsidRDefault="002D2B18" w:rsidP="002D2B18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2D2B18" w:rsidRDefault="002D2B18" w:rsidP="002D2B18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2D2B18" w:rsidRDefault="002D2B18" w:rsidP="002D2B18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10 December 2016</w:t>
      </w:r>
    </w:p>
    <w:p w:rsidR="006B2F86" w:rsidRPr="00E71FC3" w:rsidRDefault="002D2B1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2B18" w:rsidRDefault="002D2B18" w:rsidP="00E71FC3">
      <w:pPr>
        <w:spacing w:after="0" w:line="240" w:lineRule="auto"/>
      </w:pPr>
      <w:r>
        <w:separator/>
      </w:r>
    </w:p>
  </w:endnote>
  <w:endnote w:type="continuationSeparator" w:id="0">
    <w:p w:rsidR="002D2B18" w:rsidRDefault="002D2B1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2B18" w:rsidRDefault="002D2B18" w:rsidP="00E71FC3">
      <w:pPr>
        <w:spacing w:after="0" w:line="240" w:lineRule="auto"/>
      </w:pPr>
      <w:r>
        <w:separator/>
      </w:r>
    </w:p>
  </w:footnote>
  <w:footnote w:type="continuationSeparator" w:id="0">
    <w:p w:rsidR="002D2B18" w:rsidRDefault="002D2B1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B18"/>
    <w:rsid w:val="001A7C09"/>
    <w:rsid w:val="002D2B1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04E34A-C9E5-4AA1-8CC0-673ED584E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2D2B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2017-05-20T20:06:00Z</dcterms:created>
  <dcterms:modified xsi:type="dcterms:W3CDTF">2017-05-20T20:06:00Z</dcterms:modified>
</cp:coreProperties>
</file>