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300D1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CROTYNDEN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AD31FB3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Wadhurst</w:t>
      </w:r>
      <w:proofErr w:type="spellEnd"/>
      <w:r>
        <w:rPr>
          <w:rFonts w:cs="Times New Roman"/>
          <w:szCs w:val="24"/>
        </w:rPr>
        <w:t xml:space="preserve">, Sussex.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107404B3" w14:textId="77777777" w:rsidR="009E5137" w:rsidRDefault="009E5137" w:rsidP="009E5137">
      <w:pPr>
        <w:pStyle w:val="NoSpacing"/>
        <w:rPr>
          <w:rFonts w:cs="Times New Roman"/>
          <w:szCs w:val="24"/>
        </w:rPr>
      </w:pPr>
    </w:p>
    <w:p w14:paraId="4DE50571" w14:textId="77777777" w:rsidR="009E5137" w:rsidRDefault="009E5137" w:rsidP="009E5137">
      <w:pPr>
        <w:pStyle w:val="NoSpacing"/>
        <w:rPr>
          <w:rFonts w:cs="Times New Roman"/>
          <w:szCs w:val="24"/>
        </w:rPr>
      </w:pPr>
    </w:p>
    <w:p w14:paraId="660EA5A7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Saunders(q.v.) brought a plaint of trespass against him and </w:t>
      </w:r>
    </w:p>
    <w:p w14:paraId="5AF5DD32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Margaret </w:t>
      </w:r>
      <w:proofErr w:type="spellStart"/>
      <w:r>
        <w:rPr>
          <w:rFonts w:cs="Times New Roman"/>
          <w:szCs w:val="24"/>
        </w:rPr>
        <w:t>Fyssher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Wadhurst</w:t>
      </w:r>
      <w:proofErr w:type="spellEnd"/>
      <w:r>
        <w:rPr>
          <w:rFonts w:cs="Times New Roman"/>
          <w:szCs w:val="24"/>
        </w:rPr>
        <w:t>(q.v.).</w:t>
      </w:r>
    </w:p>
    <w:p w14:paraId="2533A5BA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9698CE3" w14:textId="77777777" w:rsidR="009E5137" w:rsidRDefault="009E5137" w:rsidP="009E5137">
      <w:pPr>
        <w:pStyle w:val="NoSpacing"/>
        <w:rPr>
          <w:rFonts w:cs="Times New Roman"/>
          <w:szCs w:val="24"/>
        </w:rPr>
      </w:pPr>
    </w:p>
    <w:p w14:paraId="714EC2C5" w14:textId="77777777" w:rsidR="009E5137" w:rsidRDefault="009E5137" w:rsidP="009E5137">
      <w:pPr>
        <w:pStyle w:val="NoSpacing"/>
        <w:rPr>
          <w:rFonts w:cs="Times New Roman"/>
          <w:szCs w:val="24"/>
        </w:rPr>
      </w:pPr>
    </w:p>
    <w:p w14:paraId="7592E564" w14:textId="77777777" w:rsidR="009E5137" w:rsidRDefault="009E5137" w:rsidP="009E5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7E7AE2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BC6FF" w14:textId="77777777" w:rsidR="009E5137" w:rsidRDefault="009E5137" w:rsidP="009139A6">
      <w:r>
        <w:separator/>
      </w:r>
    </w:p>
  </w:endnote>
  <w:endnote w:type="continuationSeparator" w:id="0">
    <w:p w14:paraId="4B1B4C2A" w14:textId="77777777" w:rsidR="009E5137" w:rsidRDefault="009E51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927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AD5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539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5747C" w14:textId="77777777" w:rsidR="009E5137" w:rsidRDefault="009E5137" w:rsidP="009139A6">
      <w:r>
        <w:separator/>
      </w:r>
    </w:p>
  </w:footnote>
  <w:footnote w:type="continuationSeparator" w:id="0">
    <w:p w14:paraId="5D4F3A34" w14:textId="77777777" w:rsidR="009E5137" w:rsidRDefault="009E51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BFC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13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85E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37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9E513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BD8D"/>
  <w15:chartTrackingRefBased/>
  <w15:docId w15:val="{BF95F7E2-F61A-4BC9-B305-04A8A880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5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2024-06-07T16:28:00Z</dcterms:created>
  <dcterms:modified xsi:type="dcterms:W3CDTF">2024-06-07T16:28:00Z</dcterms:modified>
</cp:coreProperties>
</file>