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30627" w14:textId="77777777" w:rsidR="005670D9" w:rsidRDefault="005670D9" w:rsidP="005670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CROTTON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5D1FAACE" w14:textId="77777777" w:rsidR="005670D9" w:rsidRDefault="005670D9" w:rsidP="005670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E89A39" w14:textId="77777777" w:rsidR="005670D9" w:rsidRDefault="005670D9" w:rsidP="005670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713A13" w14:textId="77777777" w:rsidR="005670D9" w:rsidRDefault="005670D9" w:rsidP="005670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As the executor of 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Notte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he made a plaint of trespass and taking</w:t>
      </w:r>
    </w:p>
    <w:p w14:paraId="22CDBBAD" w14:textId="77777777" w:rsidR="005670D9" w:rsidRDefault="005670D9" w:rsidP="005670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 bull, cows and calves against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Devon, franklin(q.v.).</w:t>
      </w:r>
    </w:p>
    <w:p w14:paraId="49A5AE58" w14:textId="77777777" w:rsidR="005670D9" w:rsidRDefault="005670D9" w:rsidP="005670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41E3F48" w14:textId="77777777" w:rsidR="005670D9" w:rsidRDefault="005670D9" w:rsidP="005670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6E9AC7" w14:textId="77777777" w:rsidR="005670D9" w:rsidRDefault="005670D9" w:rsidP="005670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34943D" w14:textId="77777777" w:rsidR="005670D9" w:rsidRDefault="005670D9" w:rsidP="005670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June 2022</w:t>
      </w:r>
    </w:p>
    <w:p w14:paraId="61EE404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D4756" w14:textId="77777777" w:rsidR="005670D9" w:rsidRDefault="005670D9" w:rsidP="009139A6">
      <w:r>
        <w:separator/>
      </w:r>
    </w:p>
  </w:endnote>
  <w:endnote w:type="continuationSeparator" w:id="0">
    <w:p w14:paraId="211C0934" w14:textId="77777777" w:rsidR="005670D9" w:rsidRDefault="005670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0F7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374E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EA0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5C3A9" w14:textId="77777777" w:rsidR="005670D9" w:rsidRDefault="005670D9" w:rsidP="009139A6">
      <w:r>
        <w:separator/>
      </w:r>
    </w:p>
  </w:footnote>
  <w:footnote w:type="continuationSeparator" w:id="0">
    <w:p w14:paraId="046886B9" w14:textId="77777777" w:rsidR="005670D9" w:rsidRDefault="005670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7CA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0AE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2D2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0D9"/>
    <w:rsid w:val="000666E0"/>
    <w:rsid w:val="002510B7"/>
    <w:rsid w:val="005670D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55112"/>
  <w15:chartTrackingRefBased/>
  <w15:docId w15:val="{FC93E9F1-C91F-422E-B64E-0575B3DDC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670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2022-09-01T20:07:00Z</dcterms:created>
  <dcterms:modified xsi:type="dcterms:W3CDTF">2022-09-01T20:07:00Z</dcterms:modified>
</cp:coreProperties>
</file>