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06FEB" w14:textId="77777777" w:rsidR="00D42BE1" w:rsidRDefault="00D42BE1" w:rsidP="00D42B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CROTEN (</w:t>
      </w:r>
      <w:proofErr w:type="gramStart"/>
      <w:r>
        <w:rPr>
          <w:rFonts w:cs="Times New Roman"/>
          <w:szCs w:val="24"/>
          <w:u w:val="single"/>
        </w:rPr>
        <w:t>CROWTON)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(fl.1436)</w:t>
      </w:r>
    </w:p>
    <w:p w14:paraId="3FF274B2" w14:textId="77777777" w:rsidR="00D42BE1" w:rsidRDefault="00D42BE1" w:rsidP="00D42B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Oriel College, Oxford University.</w:t>
      </w:r>
    </w:p>
    <w:p w14:paraId="5373A0D6" w14:textId="77777777" w:rsidR="00D42BE1" w:rsidRDefault="00D42BE1" w:rsidP="00D42BE1">
      <w:pPr>
        <w:pStyle w:val="NoSpacing"/>
        <w:rPr>
          <w:rFonts w:cs="Times New Roman"/>
          <w:szCs w:val="24"/>
        </w:rPr>
      </w:pPr>
    </w:p>
    <w:p w14:paraId="15EE1939" w14:textId="77777777" w:rsidR="00D42BE1" w:rsidRDefault="00D42BE1" w:rsidP="00D42BE1">
      <w:pPr>
        <w:pStyle w:val="NoSpacing"/>
        <w:rPr>
          <w:rFonts w:cs="Times New Roman"/>
          <w:szCs w:val="24"/>
        </w:rPr>
      </w:pPr>
    </w:p>
    <w:p w14:paraId="6A4A4D43" w14:textId="77777777" w:rsidR="00D42BE1" w:rsidRDefault="00D42BE1" w:rsidP="00D42B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 xml:space="preserve">Principal of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 xml:space="preserve"> Hall, and Proctor of the University.</w:t>
      </w:r>
    </w:p>
    <w:p w14:paraId="3F82EDF7" w14:textId="77777777" w:rsidR="00D42BE1" w:rsidRDefault="00D42BE1" w:rsidP="00D42B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p.62)</w:t>
      </w:r>
    </w:p>
    <w:p w14:paraId="1CEFE26B" w14:textId="77777777" w:rsidR="00D42BE1" w:rsidRDefault="00D42BE1" w:rsidP="00D42BE1">
      <w:pPr>
        <w:pStyle w:val="NoSpacing"/>
        <w:rPr>
          <w:rFonts w:cs="Times New Roman"/>
          <w:szCs w:val="24"/>
        </w:rPr>
      </w:pPr>
    </w:p>
    <w:p w14:paraId="39CDD380" w14:textId="77777777" w:rsidR="00D42BE1" w:rsidRDefault="00D42BE1" w:rsidP="00D42BE1">
      <w:pPr>
        <w:pStyle w:val="NoSpacing"/>
        <w:rPr>
          <w:rFonts w:cs="Times New Roman"/>
          <w:szCs w:val="24"/>
        </w:rPr>
      </w:pPr>
    </w:p>
    <w:p w14:paraId="2837AAEC" w14:textId="77777777" w:rsidR="00D42BE1" w:rsidRDefault="00D42BE1" w:rsidP="00D42B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p w14:paraId="771E4A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6FAC6" w14:textId="77777777" w:rsidR="00D42BE1" w:rsidRDefault="00D42BE1" w:rsidP="009139A6">
      <w:r>
        <w:separator/>
      </w:r>
    </w:p>
  </w:endnote>
  <w:endnote w:type="continuationSeparator" w:id="0">
    <w:p w14:paraId="43E3ED02" w14:textId="77777777" w:rsidR="00D42BE1" w:rsidRDefault="00D42B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B58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585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4C1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11FCD" w14:textId="77777777" w:rsidR="00D42BE1" w:rsidRDefault="00D42BE1" w:rsidP="009139A6">
      <w:r>
        <w:separator/>
      </w:r>
    </w:p>
  </w:footnote>
  <w:footnote w:type="continuationSeparator" w:id="0">
    <w:p w14:paraId="6CEF4CC2" w14:textId="77777777" w:rsidR="00D42BE1" w:rsidRDefault="00D42B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600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AC8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950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E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2BE1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A3372"/>
  <w15:chartTrackingRefBased/>
  <w15:docId w15:val="{52556D47-0C7F-468E-89C6-D048ECAB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2024-11-14T20:13:00Z</dcterms:created>
  <dcterms:modified xsi:type="dcterms:W3CDTF">2024-11-14T20:14:00Z</dcterms:modified>
</cp:coreProperties>
</file>