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7B443" w14:textId="77777777" w:rsidR="00CC6447" w:rsidRDefault="00CC6447" w:rsidP="00CC6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CROTEHOLE</w:t>
      </w:r>
      <w:r>
        <w:rPr>
          <w:rFonts w:ascii="Times New Roman" w:hAnsi="Times New Roman" w:cs="Times New Roman"/>
        </w:rPr>
        <w:t xml:space="preserve">       (fl.1483)</w:t>
      </w:r>
    </w:p>
    <w:p w14:paraId="67BB3CA3" w14:textId="77777777" w:rsidR="00CC6447" w:rsidRDefault="00CC6447" w:rsidP="00CC6447">
      <w:pPr>
        <w:rPr>
          <w:rFonts w:ascii="Times New Roman" w:hAnsi="Times New Roman" w:cs="Times New Roman"/>
        </w:rPr>
      </w:pPr>
    </w:p>
    <w:p w14:paraId="1512324D" w14:textId="77777777" w:rsidR="00CC6447" w:rsidRDefault="00CC6447" w:rsidP="00CC6447">
      <w:pPr>
        <w:rPr>
          <w:rFonts w:ascii="Times New Roman" w:hAnsi="Times New Roman" w:cs="Times New Roman"/>
        </w:rPr>
      </w:pPr>
    </w:p>
    <w:p w14:paraId="76207BD3" w14:textId="77777777" w:rsidR="00CC6447" w:rsidRDefault="00CC6447" w:rsidP="00CC6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against William </w:t>
      </w:r>
      <w:proofErr w:type="spellStart"/>
      <w:r>
        <w:rPr>
          <w:rFonts w:ascii="Times New Roman" w:hAnsi="Times New Roman" w:cs="Times New Roman"/>
        </w:rPr>
        <w:t>Mungeham</w:t>
      </w:r>
      <w:proofErr w:type="spellEnd"/>
      <w:r>
        <w:rPr>
          <w:rFonts w:ascii="Times New Roman" w:hAnsi="Times New Roman" w:cs="Times New Roman"/>
        </w:rPr>
        <w:t xml:space="preserve"> of Sandhurst,</w:t>
      </w:r>
    </w:p>
    <w:p w14:paraId="573B5545" w14:textId="77777777" w:rsidR="00CC6447" w:rsidRDefault="00CC6447" w:rsidP="00CC6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Kent(q.v.), and his wife, Denise(q.v.).</w:t>
      </w:r>
    </w:p>
    <w:p w14:paraId="1A432F94" w14:textId="77777777" w:rsidR="00CC6447" w:rsidRDefault="00CC6447" w:rsidP="00CC6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E850FBE" w14:textId="77777777" w:rsidR="00CC6447" w:rsidRDefault="00CC6447" w:rsidP="00CC6447">
      <w:pPr>
        <w:rPr>
          <w:rFonts w:ascii="Times New Roman" w:hAnsi="Times New Roman" w:cs="Times New Roman"/>
        </w:rPr>
      </w:pPr>
    </w:p>
    <w:p w14:paraId="71B9B0BB" w14:textId="77777777" w:rsidR="00CC6447" w:rsidRDefault="00CC6447" w:rsidP="00CC6447">
      <w:pPr>
        <w:rPr>
          <w:rFonts w:ascii="Times New Roman" w:hAnsi="Times New Roman" w:cs="Times New Roman"/>
        </w:rPr>
      </w:pPr>
    </w:p>
    <w:p w14:paraId="7BBDE56C" w14:textId="77777777" w:rsidR="00CC6447" w:rsidRDefault="00CC6447" w:rsidP="00CC6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4E2D02C6" w14:textId="77777777" w:rsidR="006B2F86" w:rsidRPr="00E71FC3" w:rsidRDefault="00CC64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EBAF2" w14:textId="77777777" w:rsidR="00CC6447" w:rsidRDefault="00CC6447" w:rsidP="00E71FC3">
      <w:r>
        <w:separator/>
      </w:r>
    </w:p>
  </w:endnote>
  <w:endnote w:type="continuationSeparator" w:id="0">
    <w:p w14:paraId="15B87B43" w14:textId="77777777" w:rsidR="00CC6447" w:rsidRDefault="00CC64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B11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0538D" w14:textId="77777777" w:rsidR="00CC6447" w:rsidRDefault="00CC6447" w:rsidP="00E71FC3">
      <w:r>
        <w:separator/>
      </w:r>
    </w:p>
  </w:footnote>
  <w:footnote w:type="continuationSeparator" w:id="0">
    <w:p w14:paraId="450342AF" w14:textId="77777777" w:rsidR="00CC6447" w:rsidRDefault="00CC64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47"/>
    <w:rsid w:val="001A7C09"/>
    <w:rsid w:val="00577BD5"/>
    <w:rsid w:val="00656CBA"/>
    <w:rsid w:val="006A1F77"/>
    <w:rsid w:val="00733BE7"/>
    <w:rsid w:val="00AB52E8"/>
    <w:rsid w:val="00B16D3F"/>
    <w:rsid w:val="00BB41AC"/>
    <w:rsid w:val="00CC64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7077"/>
  <w15:chartTrackingRefBased/>
  <w15:docId w15:val="{460620C7-A1FD-4165-8BBF-1E758ADD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2019-11-09T21:17:00Z</dcterms:created>
  <dcterms:modified xsi:type="dcterms:W3CDTF">2019-11-09T21:18:00Z</dcterms:modified>
</cp:coreProperties>
</file>