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64290" w14:textId="77777777" w:rsidR="00265C20" w:rsidRDefault="00265C20" w:rsidP="00265C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CROSWOOD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fl.1479-80)</w:t>
      </w:r>
    </w:p>
    <w:p w14:paraId="6BB47ABB" w14:textId="77777777" w:rsidR="00265C20" w:rsidRDefault="00265C20" w:rsidP="00265C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 Canon.</w:t>
      </w:r>
    </w:p>
    <w:p w14:paraId="05D551C5" w14:textId="77777777" w:rsidR="00265C20" w:rsidRDefault="00265C20" w:rsidP="00265C20">
      <w:pPr>
        <w:pStyle w:val="NoSpacing"/>
        <w:rPr>
          <w:rFonts w:cs="Times New Roman"/>
          <w:szCs w:val="24"/>
        </w:rPr>
      </w:pPr>
    </w:p>
    <w:p w14:paraId="63AEB387" w14:textId="77777777" w:rsidR="00265C20" w:rsidRDefault="00265C20" w:rsidP="00265C20">
      <w:pPr>
        <w:pStyle w:val="NoSpacing"/>
        <w:rPr>
          <w:rFonts w:cs="Times New Roman"/>
          <w:szCs w:val="24"/>
        </w:rPr>
      </w:pPr>
    </w:p>
    <w:p w14:paraId="402A2E64" w14:textId="77777777" w:rsidR="00265C20" w:rsidRDefault="00265C20" w:rsidP="00265C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1479-80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B.Div</w:t>
      </w:r>
      <w:proofErr w:type="spellEnd"/>
      <w:r>
        <w:rPr>
          <w:rFonts w:cs="Times New Roman"/>
          <w:szCs w:val="24"/>
        </w:rPr>
        <w:t>. or LL.B.</w:t>
      </w:r>
    </w:p>
    <w:p w14:paraId="2D427ED5" w14:textId="77777777" w:rsidR="00265C20" w:rsidRDefault="00265C20" w:rsidP="00265C2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p.427)</w:t>
      </w:r>
    </w:p>
    <w:p w14:paraId="6B087650" w14:textId="77777777" w:rsidR="00265C20" w:rsidRDefault="00265C20" w:rsidP="00265C20">
      <w:pPr>
        <w:pStyle w:val="NoSpacing"/>
        <w:rPr>
          <w:rFonts w:cs="Times New Roman"/>
          <w:szCs w:val="24"/>
        </w:rPr>
      </w:pPr>
    </w:p>
    <w:p w14:paraId="3EAFB919" w14:textId="77777777" w:rsidR="00265C20" w:rsidRDefault="00265C20" w:rsidP="00265C20">
      <w:pPr>
        <w:pStyle w:val="NoSpacing"/>
        <w:rPr>
          <w:rFonts w:cs="Times New Roman"/>
          <w:szCs w:val="24"/>
        </w:rPr>
      </w:pPr>
    </w:p>
    <w:p w14:paraId="765CCC6B" w14:textId="77777777" w:rsidR="00265C20" w:rsidRPr="00D348D8" w:rsidRDefault="00265C20" w:rsidP="00265C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257AB5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3420A" w14:textId="77777777" w:rsidR="00265C20" w:rsidRDefault="00265C20" w:rsidP="009139A6">
      <w:r>
        <w:separator/>
      </w:r>
    </w:p>
  </w:endnote>
  <w:endnote w:type="continuationSeparator" w:id="0">
    <w:p w14:paraId="4FCD877D" w14:textId="77777777" w:rsidR="00265C20" w:rsidRDefault="00265C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655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125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1D9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95ABE" w14:textId="77777777" w:rsidR="00265C20" w:rsidRDefault="00265C20" w:rsidP="009139A6">
      <w:r>
        <w:separator/>
      </w:r>
    </w:p>
  </w:footnote>
  <w:footnote w:type="continuationSeparator" w:id="0">
    <w:p w14:paraId="6EC75877" w14:textId="77777777" w:rsidR="00265C20" w:rsidRDefault="00265C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BC2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7C6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851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20"/>
    <w:rsid w:val="000666E0"/>
    <w:rsid w:val="0022553C"/>
    <w:rsid w:val="002510B7"/>
    <w:rsid w:val="00265C20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A66CE"/>
  <w15:chartTrackingRefBased/>
  <w15:docId w15:val="{643026CE-E40B-419B-AD95-8C6E99DA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2024-11-08T21:04:00Z</dcterms:created>
  <dcterms:modified xsi:type="dcterms:W3CDTF">2024-11-08T21:05:00Z</dcterms:modified>
</cp:coreProperties>
</file>