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41F" w:rsidRDefault="0066341F" w:rsidP="0066341F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CROSTON</w:t>
      </w:r>
      <w:r>
        <w:t xml:space="preserve">      (fl.1415)</w:t>
      </w:r>
    </w:p>
    <w:p w:rsidR="0066341F" w:rsidRDefault="0066341F" w:rsidP="0066341F">
      <w:pPr>
        <w:pStyle w:val="NoSpacing"/>
      </w:pPr>
      <w:r>
        <w:t>Archer.</w:t>
      </w:r>
    </w:p>
    <w:p w:rsidR="0066341F" w:rsidRDefault="0066341F" w:rsidP="0066341F">
      <w:pPr>
        <w:pStyle w:val="NoSpacing"/>
      </w:pPr>
    </w:p>
    <w:p w:rsidR="0066341F" w:rsidRDefault="0066341F" w:rsidP="0066341F">
      <w:pPr>
        <w:pStyle w:val="NoSpacing"/>
      </w:pPr>
    </w:p>
    <w:p w:rsidR="0066341F" w:rsidRDefault="0066341F" w:rsidP="0066341F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66341F" w:rsidRDefault="0066341F" w:rsidP="0066341F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66341F" w:rsidRDefault="0066341F" w:rsidP="0066341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6341F" w:rsidRDefault="0066341F" w:rsidP="0066341F">
      <w:pPr>
        <w:pStyle w:val="NoSpacing"/>
      </w:pPr>
    </w:p>
    <w:p w:rsidR="0066341F" w:rsidRDefault="0066341F" w:rsidP="0066341F">
      <w:pPr>
        <w:pStyle w:val="NoSpacing"/>
      </w:pPr>
    </w:p>
    <w:p w:rsidR="0066341F" w:rsidRDefault="0066341F" w:rsidP="0066341F">
      <w:pPr>
        <w:pStyle w:val="NoSpacing"/>
      </w:pPr>
      <w:r>
        <w:t>22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41F" w:rsidRDefault="0066341F" w:rsidP="00920DE3">
      <w:pPr>
        <w:spacing w:after="0" w:line="240" w:lineRule="auto"/>
      </w:pPr>
      <w:r>
        <w:separator/>
      </w:r>
    </w:p>
  </w:endnote>
  <w:endnote w:type="continuationSeparator" w:id="0">
    <w:p w:rsidR="0066341F" w:rsidRDefault="006634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41F" w:rsidRDefault="0066341F" w:rsidP="00920DE3">
      <w:pPr>
        <w:spacing w:after="0" w:line="240" w:lineRule="auto"/>
      </w:pPr>
      <w:r>
        <w:separator/>
      </w:r>
    </w:p>
  </w:footnote>
  <w:footnote w:type="continuationSeparator" w:id="0">
    <w:p w:rsidR="0066341F" w:rsidRDefault="006634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41F"/>
    <w:rsid w:val="00120749"/>
    <w:rsid w:val="00624CAE"/>
    <w:rsid w:val="0066341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341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341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2013-09-25T19:54:00Z</dcterms:created>
  <dcterms:modified xsi:type="dcterms:W3CDTF">2013-09-25T19:54:00Z</dcterms:modified>
</cp:coreProperties>
</file>