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E27B9" w14:textId="77777777" w:rsidR="000106EA" w:rsidRDefault="000106EA" w:rsidP="000106E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CROSTON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E46B222" w14:textId="77777777" w:rsidR="000106EA" w:rsidRDefault="000106EA" w:rsidP="000106E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92CA418" w14:textId="77777777" w:rsidR="000106EA" w:rsidRDefault="000106EA" w:rsidP="000106E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0A017DE" w14:textId="77777777" w:rsidR="000106EA" w:rsidRDefault="000106EA" w:rsidP="000106E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8C06FBF" w14:textId="77777777" w:rsidR="000106EA" w:rsidRDefault="000106EA" w:rsidP="000106EA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498BD2E5" w14:textId="77777777" w:rsidR="000106EA" w:rsidRDefault="000106EA" w:rsidP="000106EA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426733C" w14:textId="77777777" w:rsidR="000106EA" w:rsidRDefault="000106EA" w:rsidP="000106EA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221F88AF" w14:textId="77777777" w:rsidR="000106EA" w:rsidRDefault="000106EA" w:rsidP="000106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CB6AC8" w14:textId="77777777" w:rsidR="000106EA" w:rsidRDefault="000106EA" w:rsidP="000106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CC3FE4" w14:textId="77777777" w:rsidR="000106EA" w:rsidRDefault="000106EA" w:rsidP="000106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2022</w:t>
      </w:r>
    </w:p>
    <w:p w14:paraId="33F7583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F52C3" w14:textId="77777777" w:rsidR="000106EA" w:rsidRDefault="000106EA" w:rsidP="009139A6">
      <w:r>
        <w:separator/>
      </w:r>
    </w:p>
  </w:endnote>
  <w:endnote w:type="continuationSeparator" w:id="0">
    <w:p w14:paraId="3C7D028B" w14:textId="77777777" w:rsidR="000106EA" w:rsidRDefault="000106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697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6AF1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1CA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F8B59" w14:textId="77777777" w:rsidR="000106EA" w:rsidRDefault="000106EA" w:rsidP="009139A6">
      <w:r>
        <w:separator/>
      </w:r>
    </w:p>
  </w:footnote>
  <w:footnote w:type="continuationSeparator" w:id="0">
    <w:p w14:paraId="3DF1B411" w14:textId="77777777" w:rsidR="000106EA" w:rsidRDefault="000106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92D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5AE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688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EA"/>
    <w:rsid w:val="000106E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D8A79"/>
  <w15:chartTrackingRefBased/>
  <w15:docId w15:val="{AFF0D446-4E78-4CF6-8100-A94381B9A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2022-07-19T18:39:00Z</dcterms:created>
  <dcterms:modified xsi:type="dcterms:W3CDTF">2022-07-19T18:39:00Z</dcterms:modified>
</cp:coreProperties>
</file>