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7D72FC" w14:textId="77777777" w:rsidR="00530BD4" w:rsidRDefault="00530BD4" w:rsidP="00530B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John CROSTHWAYT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fl.1400)</w:t>
      </w:r>
    </w:p>
    <w:p w14:paraId="78B0FED7" w14:textId="717E7131" w:rsidR="00530BD4" w:rsidRDefault="00530BD4" w:rsidP="00530B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Monk o</w:t>
      </w:r>
      <w:r w:rsidR="00306543">
        <w:rPr>
          <w:rFonts w:cs="Times New Roman"/>
          <w:szCs w:val="24"/>
        </w:rPr>
        <w:t>f Selby Abbey.</w:t>
      </w:r>
    </w:p>
    <w:p w14:paraId="392D8161" w14:textId="77777777" w:rsidR="00530BD4" w:rsidRDefault="00530BD4" w:rsidP="00530BD4">
      <w:pPr>
        <w:pStyle w:val="NoSpacing"/>
        <w:rPr>
          <w:rFonts w:cs="Times New Roman"/>
          <w:szCs w:val="24"/>
        </w:rPr>
      </w:pPr>
    </w:p>
    <w:p w14:paraId="21C94912" w14:textId="77777777" w:rsidR="00530BD4" w:rsidRDefault="00530BD4" w:rsidP="00530BD4">
      <w:pPr>
        <w:pStyle w:val="NoSpacing"/>
        <w:rPr>
          <w:rFonts w:cs="Times New Roman"/>
          <w:szCs w:val="24"/>
        </w:rPr>
      </w:pPr>
    </w:p>
    <w:p w14:paraId="4205016B" w14:textId="77777777" w:rsidR="00530BD4" w:rsidRDefault="00530BD4" w:rsidP="00530B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>He was ordained priest in the conventual church of the Dominicans</w:t>
      </w:r>
    </w:p>
    <w:p w14:paraId="55144375" w14:textId="77777777" w:rsidR="00530BD4" w:rsidRDefault="00530BD4" w:rsidP="00530B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York.</w:t>
      </w:r>
    </w:p>
    <w:p w14:paraId="056CB454" w14:textId="77777777" w:rsidR="00530BD4" w:rsidRDefault="00530BD4" w:rsidP="00530B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proofErr w:type="gramStart"/>
      <w:r>
        <w:rPr>
          <w:rFonts w:cs="Times New Roman"/>
          <w:szCs w:val="24"/>
        </w:rPr>
        <w:t>ed.David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p.3)</w:t>
      </w:r>
    </w:p>
    <w:p w14:paraId="364E9F4E" w14:textId="77777777" w:rsidR="00530BD4" w:rsidRDefault="00530BD4" w:rsidP="00530BD4">
      <w:pPr>
        <w:pStyle w:val="NoSpacing"/>
        <w:rPr>
          <w:rFonts w:cs="Times New Roman"/>
          <w:szCs w:val="24"/>
        </w:rPr>
      </w:pPr>
    </w:p>
    <w:p w14:paraId="0142544C" w14:textId="77777777" w:rsidR="00530BD4" w:rsidRDefault="00530BD4" w:rsidP="00530BD4">
      <w:pPr>
        <w:pStyle w:val="NoSpacing"/>
        <w:rPr>
          <w:rFonts w:cs="Times New Roman"/>
          <w:szCs w:val="24"/>
        </w:rPr>
      </w:pPr>
    </w:p>
    <w:p w14:paraId="68A89CBB" w14:textId="77777777" w:rsidR="00530BD4" w:rsidRDefault="00530BD4" w:rsidP="00530B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December 2024</w:t>
      </w:r>
    </w:p>
    <w:p w14:paraId="4CBF6B8D" w14:textId="2791A9D2" w:rsidR="00530BD4" w:rsidRPr="00530BD4" w:rsidRDefault="00530BD4" w:rsidP="00530BD4">
      <w:pPr>
        <w:pStyle w:val="NoSpacing"/>
        <w:rPr>
          <w:rFonts w:cs="Times New Roman"/>
          <w:szCs w:val="24"/>
        </w:rPr>
      </w:pPr>
    </w:p>
    <w:p w14:paraId="11562FE5" w14:textId="4A5A244B" w:rsidR="00530BD4" w:rsidRPr="00530BD4" w:rsidRDefault="00530BD4" w:rsidP="00530BD4">
      <w:pPr>
        <w:pStyle w:val="NoSpacing"/>
        <w:rPr>
          <w:rFonts w:cs="Times New Roman"/>
          <w:szCs w:val="24"/>
        </w:rPr>
      </w:pPr>
    </w:p>
    <w:p w14:paraId="0A4E629B" w14:textId="25E7B884" w:rsidR="00530BD4" w:rsidRPr="00530BD4" w:rsidRDefault="00530BD4" w:rsidP="00530BD4">
      <w:pPr>
        <w:pStyle w:val="NoSpacing"/>
        <w:rPr>
          <w:rFonts w:cs="Times New Roman"/>
          <w:szCs w:val="24"/>
        </w:rPr>
      </w:pPr>
    </w:p>
    <w:p w14:paraId="0E48DAED" w14:textId="479E5F11" w:rsidR="00530BD4" w:rsidRPr="00530BD4" w:rsidRDefault="00530BD4" w:rsidP="00530BD4">
      <w:pPr>
        <w:pStyle w:val="NoSpacing"/>
        <w:rPr>
          <w:rFonts w:cs="Times New Roman"/>
          <w:szCs w:val="24"/>
        </w:rPr>
      </w:pPr>
    </w:p>
    <w:p w14:paraId="36CEEE4F" w14:textId="24537568" w:rsidR="00530BD4" w:rsidRPr="00530BD4" w:rsidRDefault="00530BD4" w:rsidP="00530BD4">
      <w:pPr>
        <w:pStyle w:val="NoSpacing"/>
        <w:rPr>
          <w:rFonts w:cs="Times New Roman"/>
          <w:szCs w:val="24"/>
        </w:rPr>
      </w:pPr>
    </w:p>
    <w:p w14:paraId="0E82A188" w14:textId="700F2EE9" w:rsidR="00530BD4" w:rsidRPr="00530BD4" w:rsidRDefault="00530BD4" w:rsidP="00530BD4">
      <w:pPr>
        <w:pStyle w:val="NoSpacing"/>
        <w:rPr>
          <w:rFonts w:cs="Times New Roman"/>
          <w:szCs w:val="24"/>
          <w:u w:val="single"/>
        </w:rPr>
      </w:pPr>
    </w:p>
    <w:p w14:paraId="0A8423AB" w14:textId="16E0EB36" w:rsidR="00530BD4" w:rsidRPr="00530BD4" w:rsidRDefault="00530BD4" w:rsidP="00530BD4">
      <w:pPr>
        <w:pStyle w:val="NoSpacing"/>
        <w:rPr>
          <w:rFonts w:cs="Times New Roman"/>
          <w:szCs w:val="24"/>
        </w:rPr>
      </w:pPr>
    </w:p>
    <w:p w14:paraId="1637B833" w14:textId="4E84578E" w:rsidR="00C37BAD" w:rsidRPr="00C37BAD" w:rsidRDefault="00C37BAD" w:rsidP="00C37BAD">
      <w:pPr>
        <w:pStyle w:val="NoSpacing"/>
        <w:rPr>
          <w:rFonts w:cs="Times New Roman"/>
          <w:szCs w:val="24"/>
        </w:rPr>
      </w:pPr>
    </w:p>
    <w:p w14:paraId="06B183AC" w14:textId="745755A3" w:rsidR="00C37BAD" w:rsidRPr="00C37BAD" w:rsidRDefault="00C37BAD" w:rsidP="00C37BAD">
      <w:pPr>
        <w:pStyle w:val="NoSpacing"/>
        <w:rPr>
          <w:rFonts w:cs="Times New Roman"/>
          <w:szCs w:val="24"/>
        </w:rPr>
      </w:pPr>
    </w:p>
    <w:p w14:paraId="31BDA7EF" w14:textId="29B95BCC" w:rsidR="00C37BAD" w:rsidRPr="00C37BAD" w:rsidRDefault="00C37BAD" w:rsidP="00C37BAD">
      <w:pPr>
        <w:pStyle w:val="NoSpacing"/>
        <w:rPr>
          <w:rFonts w:cs="Times New Roman"/>
          <w:szCs w:val="24"/>
        </w:rPr>
      </w:pPr>
    </w:p>
    <w:p w14:paraId="08843781" w14:textId="5DEA4FB7" w:rsidR="00C37BAD" w:rsidRPr="00C37BAD" w:rsidRDefault="00C37BAD" w:rsidP="00C37BAD">
      <w:pPr>
        <w:pStyle w:val="NoSpacing"/>
        <w:rPr>
          <w:rFonts w:cs="Times New Roman"/>
          <w:szCs w:val="24"/>
        </w:rPr>
      </w:pPr>
    </w:p>
    <w:p w14:paraId="6BD25959" w14:textId="6F36FBE4" w:rsidR="00BD44BF" w:rsidRPr="00C37BAD" w:rsidRDefault="00BD44BF" w:rsidP="00BD44BF">
      <w:pPr>
        <w:pStyle w:val="NoSpacing"/>
        <w:rPr>
          <w:rFonts w:cs="Times New Roman"/>
          <w:szCs w:val="24"/>
        </w:rPr>
      </w:pPr>
    </w:p>
    <w:p w14:paraId="7043972C" w14:textId="79FC8810" w:rsidR="00BD44BF" w:rsidRPr="00BD44BF" w:rsidRDefault="00BD44BF" w:rsidP="00BD44BF">
      <w:pPr>
        <w:pStyle w:val="NoSpacing"/>
        <w:rPr>
          <w:rFonts w:cs="Times New Roman"/>
          <w:szCs w:val="24"/>
        </w:rPr>
      </w:pPr>
    </w:p>
    <w:p w14:paraId="6E333197" w14:textId="77777777" w:rsidR="00BD44BF" w:rsidRPr="00BD44BF" w:rsidRDefault="00BD44BF" w:rsidP="00BD44BF">
      <w:pPr>
        <w:pStyle w:val="NoSpacing"/>
        <w:rPr>
          <w:rFonts w:cs="Times New Roman"/>
          <w:szCs w:val="24"/>
          <w:u w:val="single"/>
        </w:rPr>
      </w:pPr>
    </w:p>
    <w:p w14:paraId="47B14F58" w14:textId="2BB22047" w:rsidR="00BD44BF" w:rsidRPr="00BD44BF" w:rsidRDefault="00BD44BF" w:rsidP="00BD44BF">
      <w:pPr>
        <w:pStyle w:val="NoSpacing"/>
        <w:rPr>
          <w:rFonts w:cs="Times New Roman"/>
          <w:szCs w:val="24"/>
        </w:rPr>
      </w:pPr>
    </w:p>
    <w:p w14:paraId="21A3D4AC" w14:textId="78304094" w:rsidR="00BD44BF" w:rsidRPr="00BD44BF" w:rsidRDefault="00BD44BF" w:rsidP="00BD44BF">
      <w:pPr>
        <w:pStyle w:val="NoSpacing"/>
        <w:rPr>
          <w:rFonts w:cs="Times New Roman"/>
          <w:szCs w:val="24"/>
        </w:rPr>
      </w:pPr>
    </w:p>
    <w:p w14:paraId="515A3F74" w14:textId="322555C8" w:rsidR="00BD44BF" w:rsidRPr="00BD44BF" w:rsidRDefault="00BD44BF" w:rsidP="00BD44BF">
      <w:pPr>
        <w:pStyle w:val="NoSpacing"/>
        <w:rPr>
          <w:rFonts w:cs="Times New Roman"/>
          <w:szCs w:val="24"/>
        </w:rPr>
      </w:pPr>
    </w:p>
    <w:p w14:paraId="608BC94B" w14:textId="513F50DF" w:rsidR="00BD44BF" w:rsidRPr="00BD44BF" w:rsidRDefault="00BD44BF" w:rsidP="00BD44BF">
      <w:pPr>
        <w:pStyle w:val="NoSpacing"/>
        <w:rPr>
          <w:rFonts w:cs="Times New Roman"/>
          <w:szCs w:val="24"/>
        </w:rPr>
      </w:pPr>
    </w:p>
    <w:p w14:paraId="21588816" w14:textId="70834B95" w:rsidR="00BD44BF" w:rsidRPr="00BD44BF" w:rsidRDefault="00BD44BF" w:rsidP="00BD44BF">
      <w:pPr>
        <w:pStyle w:val="NoSpacing"/>
        <w:rPr>
          <w:rFonts w:cs="Times New Roman"/>
          <w:szCs w:val="24"/>
        </w:rPr>
      </w:pPr>
    </w:p>
    <w:p w14:paraId="1D056AE5" w14:textId="7D9A7E14" w:rsidR="00BD44BF" w:rsidRPr="00BD44BF" w:rsidRDefault="00BD44BF" w:rsidP="00BD44BF">
      <w:pPr>
        <w:pStyle w:val="NoSpacing"/>
        <w:rPr>
          <w:rFonts w:cs="Times New Roman"/>
          <w:szCs w:val="24"/>
        </w:rPr>
      </w:pPr>
    </w:p>
    <w:p w14:paraId="01CD7F09" w14:textId="3402A6DA" w:rsidR="00BD44BF" w:rsidRPr="00BD44BF" w:rsidRDefault="00BD44BF" w:rsidP="00BD44BF">
      <w:pPr>
        <w:pStyle w:val="NoSpacing"/>
        <w:rPr>
          <w:rFonts w:cs="Times New Roman"/>
          <w:szCs w:val="24"/>
        </w:rPr>
      </w:pPr>
    </w:p>
    <w:p w14:paraId="271720B9" w14:textId="4FEE7A60" w:rsidR="00BD44BF" w:rsidRPr="00BD44BF" w:rsidRDefault="00BD44BF" w:rsidP="00BD44BF">
      <w:pPr>
        <w:pStyle w:val="NoSpacing"/>
        <w:rPr>
          <w:rFonts w:cs="Times New Roman"/>
          <w:szCs w:val="24"/>
        </w:rPr>
      </w:pPr>
    </w:p>
    <w:sectPr w:rsidR="00BD44BF" w:rsidRPr="00BD44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2E0F57" w14:textId="77777777" w:rsidR="00BD44BF" w:rsidRDefault="00BD44BF" w:rsidP="009139A6">
      <w:r>
        <w:separator/>
      </w:r>
    </w:p>
  </w:endnote>
  <w:endnote w:type="continuationSeparator" w:id="0">
    <w:p w14:paraId="2B151DD8" w14:textId="77777777" w:rsidR="00BD44BF" w:rsidRDefault="00BD44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4D46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B05ED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3D7E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87D31C" w14:textId="77777777" w:rsidR="00BD44BF" w:rsidRDefault="00BD44BF" w:rsidP="009139A6">
      <w:r>
        <w:separator/>
      </w:r>
    </w:p>
  </w:footnote>
  <w:footnote w:type="continuationSeparator" w:id="0">
    <w:p w14:paraId="1CB7F6B3" w14:textId="77777777" w:rsidR="00BD44BF" w:rsidRDefault="00BD44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AA87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E557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1248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4BF"/>
    <w:rsid w:val="000666E0"/>
    <w:rsid w:val="001403F3"/>
    <w:rsid w:val="00154940"/>
    <w:rsid w:val="002510B7"/>
    <w:rsid w:val="00257577"/>
    <w:rsid w:val="00270799"/>
    <w:rsid w:val="00306543"/>
    <w:rsid w:val="00530BD4"/>
    <w:rsid w:val="005C130B"/>
    <w:rsid w:val="00826F5C"/>
    <w:rsid w:val="008D5B13"/>
    <w:rsid w:val="009139A6"/>
    <w:rsid w:val="009411C2"/>
    <w:rsid w:val="009448BB"/>
    <w:rsid w:val="00947624"/>
    <w:rsid w:val="00996810"/>
    <w:rsid w:val="00A3176C"/>
    <w:rsid w:val="00AE65F8"/>
    <w:rsid w:val="00BA00AB"/>
    <w:rsid w:val="00BD44BF"/>
    <w:rsid w:val="00C37BAD"/>
    <w:rsid w:val="00C71834"/>
    <w:rsid w:val="00CB4ED9"/>
    <w:rsid w:val="00D50716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23B88"/>
  <w15:chartTrackingRefBased/>
  <w15:docId w15:val="{89D1F636-B8D9-4F96-A696-9B5762187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642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2024-12-23T20:44:00Z</dcterms:created>
  <dcterms:modified xsi:type="dcterms:W3CDTF">2024-12-24T07:52:00Z</dcterms:modified>
</cp:coreProperties>
</file>