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A12" w:rsidRPr="00FC5A12" w:rsidRDefault="00FC5A12" w:rsidP="00FC5A1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Richard CROSTE</w:t>
      </w: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(fl.1495)</w:t>
      </w:r>
    </w:p>
    <w:p w:rsidR="00FC5A12" w:rsidRPr="00FC5A12" w:rsidRDefault="00FC5A12" w:rsidP="00FC5A1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C5A12" w:rsidRPr="00FC5A12" w:rsidRDefault="00FC5A12" w:rsidP="00FC5A1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C5A12" w:rsidRPr="00FC5A12" w:rsidRDefault="00FC5A12" w:rsidP="00FC5A1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20 Oct.1495</w:t>
      </w: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Settlement of the action taken by him and Henry Caryke(q.v.) against </w:t>
      </w:r>
    </w:p>
    <w:p w:rsidR="00FC5A12" w:rsidRPr="00FC5A12" w:rsidRDefault="00FC5A12" w:rsidP="00FC5A1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Richard Marlowe(q.v.) and his wife, Cecily(q.v.), deforciants of a messuage,</w:t>
      </w:r>
    </w:p>
    <w:p w:rsidR="00FC5A12" w:rsidRPr="00FC5A12" w:rsidRDefault="00FC5A12" w:rsidP="00FC5A1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2 tofts, a garden, 37 acres of land and 7 acres of meadow in Chipping Norton,</w:t>
      </w:r>
    </w:p>
    <w:p w:rsidR="00FC5A12" w:rsidRPr="00FC5A12" w:rsidRDefault="00FC5A12" w:rsidP="00FC5A1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Oxfordshire.</w:t>
      </w:r>
    </w:p>
    <w:p w:rsidR="00FC5A12" w:rsidRDefault="00FC5A12" w:rsidP="00FC5A1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FC5A12" w:rsidRDefault="00FC5A12" w:rsidP="00FC5A1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FC5A12" w:rsidRDefault="00FC5A12" w:rsidP="00FC5A1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D5B8A" w:rsidRPr="00FC5A12" w:rsidRDefault="00FC5A12" w:rsidP="00FC5A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C5A1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24 March 2015</w:t>
      </w:r>
      <w:bookmarkStart w:id="0" w:name="_GoBack"/>
      <w:bookmarkEnd w:id="0"/>
    </w:p>
    <w:sectPr w:rsidR="00DD5B8A" w:rsidRPr="00FC5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A12" w:rsidRDefault="00FC5A12" w:rsidP="00564E3C">
      <w:pPr>
        <w:spacing w:after="0" w:line="240" w:lineRule="auto"/>
      </w:pPr>
      <w:r>
        <w:separator/>
      </w:r>
    </w:p>
  </w:endnote>
  <w:endnote w:type="continuationSeparator" w:id="0">
    <w:p w:rsidR="00FC5A12" w:rsidRDefault="00FC5A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5A12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A12" w:rsidRDefault="00FC5A12" w:rsidP="00564E3C">
      <w:pPr>
        <w:spacing w:after="0" w:line="240" w:lineRule="auto"/>
      </w:pPr>
      <w:r>
        <w:separator/>
      </w:r>
    </w:p>
  </w:footnote>
  <w:footnote w:type="continuationSeparator" w:id="0">
    <w:p w:rsidR="00FC5A12" w:rsidRDefault="00FC5A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12"/>
    <w:rsid w:val="00372DC6"/>
    <w:rsid w:val="00564E3C"/>
    <w:rsid w:val="0064591D"/>
    <w:rsid w:val="00DD5B8A"/>
    <w:rsid w:val="00EB41B8"/>
    <w:rsid w:val="00F14DE1"/>
    <w:rsid w:val="00FC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A8B7F-C5CE-4B98-821A-5211A1E9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C5A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2016-02-23T21:20:00Z</dcterms:created>
  <dcterms:modified xsi:type="dcterms:W3CDTF">2016-02-23T21:20:00Z</dcterms:modified>
</cp:coreProperties>
</file>