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C5B" w:rsidRPr="00E77870" w:rsidRDefault="00DD7C5B" w:rsidP="00DD7C5B">
      <w:pPr>
        <w:pStyle w:val="NoSpacing"/>
      </w:pPr>
      <w:r w:rsidRPr="000A2615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CROSSLEY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DD7C5B" w:rsidRDefault="00DD7C5B" w:rsidP="00DD7C5B">
      <w:pPr>
        <w:pStyle w:val="NoSpacing"/>
      </w:pPr>
      <w:r>
        <w:t xml:space="preserve">of York. </w:t>
      </w:r>
      <w:r w:rsidRPr="000A2615">
        <w:rPr>
          <w:noProof/>
        </w:rPr>
        <w:t>Capper</w:t>
      </w:r>
      <w:r>
        <w:t>.</w:t>
      </w:r>
    </w:p>
    <w:p w:rsidR="00DD7C5B" w:rsidRDefault="00DD7C5B" w:rsidP="00DD7C5B">
      <w:pPr>
        <w:pStyle w:val="NoSpacing"/>
      </w:pPr>
    </w:p>
    <w:p w:rsidR="00DD7C5B" w:rsidRDefault="00DD7C5B" w:rsidP="00DD7C5B">
      <w:pPr>
        <w:pStyle w:val="NoSpacing"/>
      </w:pPr>
    </w:p>
    <w:p w:rsidR="00DD7C5B" w:rsidRDefault="00DD7C5B" w:rsidP="00DD7C5B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203</w:t>
      </w:r>
      <w:r>
        <w:t>)</w:t>
      </w:r>
    </w:p>
    <w:p w:rsidR="00DD7C5B" w:rsidRDefault="00DD7C5B" w:rsidP="00DD7C5B">
      <w:pPr>
        <w:pStyle w:val="NoSpacing"/>
      </w:pPr>
    </w:p>
    <w:p w:rsidR="00DD7C5B" w:rsidRDefault="00DD7C5B" w:rsidP="00DD7C5B">
      <w:pPr>
        <w:pStyle w:val="NoSpacing"/>
      </w:pPr>
    </w:p>
    <w:p w:rsidR="00DD7C5B" w:rsidRDefault="00DD7C5B" w:rsidP="00DD7C5B">
      <w:pPr>
        <w:pStyle w:val="NoSpacing"/>
      </w:pPr>
      <w:r>
        <w:t>2 May 2015</w:t>
      </w:r>
    </w:p>
    <w:p w:rsidR="006B2F86" w:rsidRPr="00E71FC3" w:rsidRDefault="00DD7C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C5B" w:rsidRDefault="00DD7C5B" w:rsidP="00E71FC3">
      <w:pPr>
        <w:spacing w:after="0" w:line="240" w:lineRule="auto"/>
      </w:pPr>
      <w:r>
        <w:separator/>
      </w:r>
    </w:p>
  </w:endnote>
  <w:endnote w:type="continuationSeparator" w:id="0">
    <w:p w:rsidR="00DD7C5B" w:rsidRDefault="00DD7C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C5B" w:rsidRDefault="00DD7C5B" w:rsidP="00E71FC3">
      <w:pPr>
        <w:spacing w:after="0" w:line="240" w:lineRule="auto"/>
      </w:pPr>
      <w:r>
        <w:separator/>
      </w:r>
    </w:p>
  </w:footnote>
  <w:footnote w:type="continuationSeparator" w:id="0">
    <w:p w:rsidR="00DD7C5B" w:rsidRDefault="00DD7C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C5B"/>
    <w:rsid w:val="001A7C09"/>
    <w:rsid w:val="00733BE7"/>
    <w:rsid w:val="00AB52E8"/>
    <w:rsid w:val="00B16D3F"/>
    <w:rsid w:val="00DD7C5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6A062D-1D47-45D1-A5AB-327B0F74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2016-09-11T21:22:00Z</dcterms:created>
  <dcterms:modified xsi:type="dcterms:W3CDTF">2016-09-11T21:23:00Z</dcterms:modified>
</cp:coreProperties>
</file>