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C9746" w14:textId="77777777" w:rsidR="00442A1A" w:rsidRDefault="00442A1A" w:rsidP="00442A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COSSHAM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d.1411)</w:t>
      </w:r>
    </w:p>
    <w:p w14:paraId="5494412E" w14:textId="77777777" w:rsidR="00442A1A" w:rsidRDefault="00442A1A" w:rsidP="00442A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6955900" w14:textId="77777777" w:rsidR="00442A1A" w:rsidRDefault="00442A1A" w:rsidP="00442A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84464B" w14:textId="77777777" w:rsidR="00442A1A" w:rsidRDefault="00442A1A" w:rsidP="00442A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89774B" w14:textId="77777777" w:rsidR="00442A1A" w:rsidRDefault="00442A1A" w:rsidP="00442A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7B28675" w14:textId="77777777" w:rsidR="00442A1A" w:rsidRDefault="00442A1A" w:rsidP="00442A1A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p.254)</w:t>
      </w:r>
    </w:p>
    <w:p w14:paraId="76DD2D69" w14:textId="77777777" w:rsidR="00442A1A" w:rsidRDefault="00442A1A" w:rsidP="00442A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E241F77" w14:textId="77777777" w:rsidR="00442A1A" w:rsidRDefault="00442A1A" w:rsidP="00442A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D7D7B1" w14:textId="77777777" w:rsidR="00442A1A" w:rsidRDefault="00442A1A" w:rsidP="00442A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7A9BBB" w14:textId="77777777" w:rsidR="00442A1A" w:rsidRDefault="00442A1A" w:rsidP="00442A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2022</w:t>
      </w:r>
    </w:p>
    <w:p w14:paraId="71CDE8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80AEE" w14:textId="77777777" w:rsidR="00442A1A" w:rsidRDefault="00442A1A" w:rsidP="009139A6">
      <w:r>
        <w:separator/>
      </w:r>
    </w:p>
  </w:endnote>
  <w:endnote w:type="continuationSeparator" w:id="0">
    <w:p w14:paraId="2C544CD3" w14:textId="77777777" w:rsidR="00442A1A" w:rsidRDefault="00442A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559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C7E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6CC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AA200" w14:textId="77777777" w:rsidR="00442A1A" w:rsidRDefault="00442A1A" w:rsidP="009139A6">
      <w:r>
        <w:separator/>
      </w:r>
    </w:p>
  </w:footnote>
  <w:footnote w:type="continuationSeparator" w:id="0">
    <w:p w14:paraId="3AD7D594" w14:textId="77777777" w:rsidR="00442A1A" w:rsidRDefault="00442A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3EB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DF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DD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A1A"/>
    <w:rsid w:val="000666E0"/>
    <w:rsid w:val="002510B7"/>
    <w:rsid w:val="00442A1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3CEFE"/>
  <w15:chartTrackingRefBased/>
  <w15:docId w15:val="{9AEC7915-4E0A-4107-9BD6-53564E06B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A1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2023-02-26T22:28:00Z</dcterms:created>
  <dcterms:modified xsi:type="dcterms:W3CDTF">2023-02-26T22:28:00Z</dcterms:modified>
</cp:coreProperties>
</file>