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5B041" w14:textId="77777777" w:rsidR="009A20A8" w:rsidRDefault="009A20A8" w:rsidP="009A20A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CROSSER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0A762A9" w14:textId="77777777" w:rsidR="009A20A8" w:rsidRDefault="009A20A8" w:rsidP="009A20A8">
      <w:pPr>
        <w:pStyle w:val="NoSpacing"/>
        <w:rPr>
          <w:rFonts w:cs="Times New Roman"/>
          <w:szCs w:val="24"/>
        </w:rPr>
      </w:pPr>
    </w:p>
    <w:p w14:paraId="1080DE51" w14:textId="77777777" w:rsidR="009A20A8" w:rsidRDefault="009A20A8" w:rsidP="009A20A8">
      <w:pPr>
        <w:pStyle w:val="NoSpacing"/>
        <w:rPr>
          <w:rFonts w:cs="Times New Roman"/>
          <w:szCs w:val="24"/>
        </w:rPr>
      </w:pPr>
    </w:p>
    <w:p w14:paraId="3ADD72A3" w14:textId="77777777" w:rsidR="009A20A8" w:rsidRDefault="009A20A8" w:rsidP="009A2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Nottingham into lands</w:t>
      </w:r>
    </w:p>
    <w:p w14:paraId="5C83AD4E" w14:textId="77777777" w:rsidR="009A20A8" w:rsidRDefault="009A20A8" w:rsidP="009A20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429C7E39" w14:textId="77777777" w:rsidR="009A20A8" w:rsidRDefault="009A20A8" w:rsidP="009A20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8A33856" w14:textId="77777777" w:rsidR="009A20A8" w:rsidRDefault="009A20A8" w:rsidP="009A20A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p.45)</w:t>
      </w:r>
    </w:p>
    <w:p w14:paraId="78B4F6BB" w14:textId="77777777" w:rsidR="009A20A8" w:rsidRDefault="009A20A8" w:rsidP="009A20A8">
      <w:pPr>
        <w:pStyle w:val="NoSpacing"/>
        <w:rPr>
          <w:rFonts w:eastAsia="Times New Roman" w:cs="Times New Roman"/>
          <w:szCs w:val="24"/>
        </w:rPr>
      </w:pPr>
    </w:p>
    <w:p w14:paraId="516A6CAD" w14:textId="77777777" w:rsidR="009A20A8" w:rsidRDefault="009A20A8" w:rsidP="009A20A8">
      <w:pPr>
        <w:pStyle w:val="NoSpacing"/>
        <w:rPr>
          <w:rFonts w:eastAsia="Times New Roman" w:cs="Times New Roman"/>
          <w:szCs w:val="24"/>
        </w:rPr>
      </w:pPr>
    </w:p>
    <w:p w14:paraId="7AD815B7" w14:textId="77777777" w:rsidR="009A20A8" w:rsidRDefault="009A20A8" w:rsidP="009A20A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7B642D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22C8" w14:textId="77777777" w:rsidR="009A20A8" w:rsidRDefault="009A20A8" w:rsidP="009139A6">
      <w:r>
        <w:separator/>
      </w:r>
    </w:p>
  </w:endnote>
  <w:endnote w:type="continuationSeparator" w:id="0">
    <w:p w14:paraId="48F6FE54" w14:textId="77777777" w:rsidR="009A20A8" w:rsidRDefault="009A20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1CC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81E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86E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51680" w14:textId="77777777" w:rsidR="009A20A8" w:rsidRDefault="009A20A8" w:rsidP="009139A6">
      <w:r>
        <w:separator/>
      </w:r>
    </w:p>
  </w:footnote>
  <w:footnote w:type="continuationSeparator" w:id="0">
    <w:p w14:paraId="71B37F72" w14:textId="77777777" w:rsidR="009A20A8" w:rsidRDefault="009A20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EB9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089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F43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A8"/>
    <w:rsid w:val="000666E0"/>
    <w:rsid w:val="002510B7"/>
    <w:rsid w:val="005C130B"/>
    <w:rsid w:val="00826F5C"/>
    <w:rsid w:val="009139A6"/>
    <w:rsid w:val="009448BB"/>
    <w:rsid w:val="00947624"/>
    <w:rsid w:val="009A20A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59C4"/>
  <w15:chartTrackingRefBased/>
  <w15:docId w15:val="{046F2792-B4CD-48C2-B6A0-5CDD8998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2023-04-23T19:35:00Z</dcterms:created>
  <dcterms:modified xsi:type="dcterms:W3CDTF">2023-04-23T19:36:00Z</dcterms:modified>
</cp:coreProperties>
</file>