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EE3F4" w14:textId="77777777" w:rsidR="00163E65" w:rsidRDefault="00163E65" w:rsidP="00163E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CROSSEHAM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fl.1415)</w:t>
      </w:r>
    </w:p>
    <w:p w14:paraId="3AEBFD0E" w14:textId="77777777" w:rsidR="00163E65" w:rsidRDefault="00163E65" w:rsidP="00163E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Mercer.</w:t>
      </w:r>
    </w:p>
    <w:p w14:paraId="0A57CDD8" w14:textId="77777777" w:rsidR="00163E65" w:rsidRDefault="00163E65" w:rsidP="00163E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807D15" w14:textId="77777777" w:rsidR="00163E65" w:rsidRDefault="00163E65" w:rsidP="00163E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4B6F84" w14:textId="77777777" w:rsidR="00163E65" w:rsidRDefault="00163E65" w:rsidP="00163E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1415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Philippes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Gloucester(q.v.), Andrew</w:t>
      </w:r>
    </w:p>
    <w:p w14:paraId="2201C91C" w14:textId="77777777" w:rsidR="00163E65" w:rsidRDefault="00163E65" w:rsidP="00163E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Harry of Thaxted, Essex(q.v.), and Robert Gage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Haverell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Suffolk(q.v.).</w:t>
      </w:r>
    </w:p>
    <w:p w14:paraId="398D0CD1" w14:textId="77777777" w:rsidR="00163E65" w:rsidRDefault="00163E65" w:rsidP="00163E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A8563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https://waalt.uh.edu/index.php/CP40/618:_A-J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3317900" w14:textId="77777777" w:rsidR="00163E65" w:rsidRDefault="00163E65" w:rsidP="00163E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FBF55A" w14:textId="77777777" w:rsidR="00163E65" w:rsidRDefault="00163E65" w:rsidP="00163E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005D62" w14:textId="77777777" w:rsidR="00163E65" w:rsidRDefault="00163E65" w:rsidP="00163E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June 2022</w:t>
      </w:r>
    </w:p>
    <w:p w14:paraId="2014291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2D0D5" w14:textId="77777777" w:rsidR="00163E65" w:rsidRDefault="00163E65" w:rsidP="009139A6">
      <w:r>
        <w:separator/>
      </w:r>
    </w:p>
  </w:endnote>
  <w:endnote w:type="continuationSeparator" w:id="0">
    <w:p w14:paraId="581CAE5A" w14:textId="77777777" w:rsidR="00163E65" w:rsidRDefault="00163E6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7B4D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9B50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6002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94C78" w14:textId="77777777" w:rsidR="00163E65" w:rsidRDefault="00163E65" w:rsidP="009139A6">
      <w:r>
        <w:separator/>
      </w:r>
    </w:p>
  </w:footnote>
  <w:footnote w:type="continuationSeparator" w:id="0">
    <w:p w14:paraId="68BAA755" w14:textId="77777777" w:rsidR="00163E65" w:rsidRDefault="00163E6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DA34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D7C9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D885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E65"/>
    <w:rsid w:val="000666E0"/>
    <w:rsid w:val="00163E65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63533"/>
  <w15:chartTrackingRefBased/>
  <w15:docId w15:val="{C3D11DD9-6B4E-4C5C-8041-D9C6333CE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63E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18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2022-06-23T13:25:00Z</dcterms:created>
  <dcterms:modified xsi:type="dcterms:W3CDTF">2022-06-23T13:25:00Z</dcterms:modified>
</cp:coreProperties>
</file>