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646F7" w14:textId="77777777" w:rsidR="009313F6" w:rsidRDefault="009313F6" w:rsidP="009313F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CROSSEBY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fl.1433)</w:t>
      </w:r>
    </w:p>
    <w:p w14:paraId="041D547D" w14:textId="77777777" w:rsidR="009313F6" w:rsidRDefault="009313F6" w:rsidP="009313F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York. Vintner.</w:t>
      </w:r>
    </w:p>
    <w:p w14:paraId="743F0251" w14:textId="77777777" w:rsidR="009313F6" w:rsidRDefault="009313F6" w:rsidP="009313F6">
      <w:pPr>
        <w:pStyle w:val="NoSpacing"/>
        <w:rPr>
          <w:rFonts w:cs="Times New Roman"/>
          <w:szCs w:val="24"/>
        </w:rPr>
      </w:pPr>
    </w:p>
    <w:p w14:paraId="3048E57F" w14:textId="77777777" w:rsidR="009313F6" w:rsidRDefault="009313F6" w:rsidP="009313F6">
      <w:pPr>
        <w:pStyle w:val="NoSpacing"/>
        <w:rPr>
          <w:rFonts w:cs="Times New Roman"/>
          <w:szCs w:val="24"/>
        </w:rPr>
      </w:pPr>
    </w:p>
    <w:p w14:paraId="77990D94" w14:textId="77777777" w:rsidR="009313F6" w:rsidRDefault="009313F6" w:rsidP="009313F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1433</w:t>
      </w:r>
      <w:r>
        <w:rPr>
          <w:rFonts w:cs="Times New Roman"/>
          <w:szCs w:val="24"/>
        </w:rPr>
        <w:tab/>
        <w:t xml:space="preserve">Thomas </w:t>
      </w:r>
      <w:proofErr w:type="spellStart"/>
      <w:r>
        <w:rPr>
          <w:rFonts w:cs="Times New Roman"/>
          <w:szCs w:val="24"/>
        </w:rPr>
        <w:t>Atkynson</w:t>
      </w:r>
      <w:proofErr w:type="spellEnd"/>
      <w:r>
        <w:rPr>
          <w:rFonts w:cs="Times New Roman"/>
          <w:szCs w:val="24"/>
        </w:rPr>
        <w:t xml:space="preserve"> of York, </w:t>
      </w:r>
      <w:proofErr w:type="spellStart"/>
      <w:r>
        <w:rPr>
          <w:rFonts w:cs="Times New Roman"/>
          <w:szCs w:val="24"/>
        </w:rPr>
        <w:t>armourer</w:t>
      </w:r>
      <w:proofErr w:type="spellEnd"/>
      <w:r>
        <w:rPr>
          <w:rFonts w:cs="Times New Roman"/>
          <w:szCs w:val="24"/>
        </w:rPr>
        <w:t xml:space="preserve">(q.v.), brought a plaint of debt against </w:t>
      </w:r>
      <w:proofErr w:type="gramStart"/>
      <w:r>
        <w:rPr>
          <w:rFonts w:cs="Times New Roman"/>
          <w:szCs w:val="24"/>
        </w:rPr>
        <w:t>him</w:t>
      </w:r>
      <w:proofErr w:type="gramEnd"/>
    </w:p>
    <w:p w14:paraId="45AADBCE" w14:textId="77777777" w:rsidR="009313F6" w:rsidRDefault="009313F6" w:rsidP="009313F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and Richard Tod of York, vintner(q.v.).</w:t>
      </w:r>
    </w:p>
    <w:p w14:paraId="46BF3D2F" w14:textId="77777777" w:rsidR="009313F6" w:rsidRDefault="009313F6" w:rsidP="009313F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3674E9">
          <w:rPr>
            <w:rStyle w:val="Hyperlink"/>
            <w:rFonts w:cs="Times New Roman"/>
            <w:szCs w:val="24"/>
          </w:rPr>
          <w:t>https://waalt.uh.edu/index.php/CP40/689:_A-J</w:t>
        </w:r>
      </w:hyperlink>
      <w:r>
        <w:rPr>
          <w:rFonts w:cs="Times New Roman"/>
          <w:szCs w:val="24"/>
        </w:rPr>
        <w:t xml:space="preserve"> )</w:t>
      </w:r>
    </w:p>
    <w:p w14:paraId="319B1BA0" w14:textId="77777777" w:rsidR="009313F6" w:rsidRDefault="009313F6" w:rsidP="009313F6">
      <w:pPr>
        <w:pStyle w:val="NoSpacing"/>
        <w:rPr>
          <w:rFonts w:cs="Times New Roman"/>
          <w:szCs w:val="24"/>
        </w:rPr>
      </w:pPr>
    </w:p>
    <w:p w14:paraId="267FA404" w14:textId="77777777" w:rsidR="009313F6" w:rsidRDefault="009313F6" w:rsidP="009313F6">
      <w:pPr>
        <w:pStyle w:val="NoSpacing"/>
        <w:rPr>
          <w:rFonts w:cs="Times New Roman"/>
          <w:szCs w:val="24"/>
        </w:rPr>
      </w:pPr>
    </w:p>
    <w:p w14:paraId="09C3ED98" w14:textId="77777777" w:rsidR="009313F6" w:rsidRDefault="009313F6" w:rsidP="009313F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31 October 2023</w:t>
      </w:r>
    </w:p>
    <w:p w14:paraId="48DCC5C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903551" w14:textId="77777777" w:rsidR="009313F6" w:rsidRDefault="009313F6" w:rsidP="009139A6">
      <w:r>
        <w:separator/>
      </w:r>
    </w:p>
  </w:endnote>
  <w:endnote w:type="continuationSeparator" w:id="0">
    <w:p w14:paraId="47B9E9DB" w14:textId="77777777" w:rsidR="009313F6" w:rsidRDefault="009313F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CE34A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D2F5E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4431B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9D592F" w14:textId="77777777" w:rsidR="009313F6" w:rsidRDefault="009313F6" w:rsidP="009139A6">
      <w:r>
        <w:separator/>
      </w:r>
    </w:p>
  </w:footnote>
  <w:footnote w:type="continuationSeparator" w:id="0">
    <w:p w14:paraId="0CBABE14" w14:textId="77777777" w:rsidR="009313F6" w:rsidRDefault="009313F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01428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B7D84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822F0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3F6"/>
    <w:rsid w:val="000666E0"/>
    <w:rsid w:val="002510B7"/>
    <w:rsid w:val="005C130B"/>
    <w:rsid w:val="00826F5C"/>
    <w:rsid w:val="009139A6"/>
    <w:rsid w:val="009313F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EFBCFA"/>
  <w15:chartTrackingRefBased/>
  <w15:docId w15:val="{0345694F-E3CE-4D6E-A270-A4E6C5B41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313F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89:_A-J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45</Words>
  <Characters>259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2023-10-31T12:03:00Z</dcterms:created>
  <dcterms:modified xsi:type="dcterms:W3CDTF">2023-10-31T12:03:00Z</dcterms:modified>
</cp:coreProperties>
</file>