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E441D8" w14:textId="77777777" w:rsidR="00E47068" w:rsidRDefault="006954EA" w:rsidP="00C009D8">
      <w:pPr>
        <w:pStyle w:val="NoSpacing"/>
      </w:pPr>
      <w:r>
        <w:rPr>
          <w:u w:val="single"/>
        </w:rPr>
        <w:t>Robert CROSMAN</w:t>
      </w:r>
      <w:r>
        <w:t xml:space="preserve">     (d.1405-6)</w:t>
      </w:r>
    </w:p>
    <w:p w14:paraId="0EBEE353" w14:textId="77777777" w:rsidR="006954EA" w:rsidRDefault="006954EA" w:rsidP="00C009D8">
      <w:pPr>
        <w:pStyle w:val="NoSpacing"/>
      </w:pPr>
      <w:r>
        <w:t>of Bristol.</w:t>
      </w:r>
    </w:p>
    <w:p w14:paraId="4C239130" w14:textId="77777777" w:rsidR="006954EA" w:rsidRDefault="006954EA" w:rsidP="00C009D8">
      <w:pPr>
        <w:pStyle w:val="NoSpacing"/>
      </w:pPr>
    </w:p>
    <w:p w14:paraId="0B85B475" w14:textId="77777777" w:rsidR="006954EA" w:rsidRDefault="006954EA" w:rsidP="00C009D8">
      <w:pPr>
        <w:pStyle w:val="NoSpacing"/>
      </w:pPr>
    </w:p>
    <w:p w14:paraId="2368B410" w14:textId="77777777" w:rsidR="006954EA" w:rsidRDefault="006954EA" w:rsidP="00C009D8">
      <w:pPr>
        <w:pStyle w:val="NoSpacing"/>
      </w:pPr>
      <w:r>
        <w:t>Son of Thomas Crosman and his wife, Agnes(q.v.).  (Wadley p.75)</w:t>
      </w:r>
    </w:p>
    <w:p w14:paraId="02D08F33" w14:textId="77777777" w:rsidR="006954EA" w:rsidRDefault="006954EA" w:rsidP="00C009D8">
      <w:pPr>
        <w:pStyle w:val="NoSpacing"/>
      </w:pPr>
      <w:r>
        <w:t>= Agnes(q.v.).   (ibid.)</w:t>
      </w:r>
    </w:p>
    <w:p w14:paraId="161252A6" w14:textId="77777777" w:rsidR="006954EA" w:rsidRDefault="006954EA" w:rsidP="00C009D8">
      <w:pPr>
        <w:pStyle w:val="NoSpacing"/>
      </w:pPr>
    </w:p>
    <w:p w14:paraId="57F969D8" w14:textId="77777777" w:rsidR="006954EA" w:rsidRDefault="006954EA" w:rsidP="00C009D8">
      <w:pPr>
        <w:pStyle w:val="NoSpacing"/>
      </w:pPr>
    </w:p>
    <w:p w14:paraId="165E7583" w14:textId="77777777" w:rsidR="006954EA" w:rsidRDefault="006954EA" w:rsidP="00C009D8">
      <w:pPr>
        <w:pStyle w:val="NoSpacing"/>
      </w:pPr>
      <w:r>
        <w:t>23 Sep.1405</w:t>
      </w:r>
      <w:r>
        <w:tab/>
        <w:t>He made his Will.  (ibid.)</w:t>
      </w:r>
    </w:p>
    <w:p w14:paraId="6BA259F7" w14:textId="77777777" w:rsidR="00961980" w:rsidRDefault="00961980" w:rsidP="00961980">
      <w:pPr>
        <w:pStyle w:val="NoSpacing"/>
      </w:pPr>
      <w:r>
        <w:tab/>
        <w:t>1405</w:t>
      </w:r>
      <w:r>
        <w:tab/>
        <w:t>He left 3s 4d so that the names of him and his wife, and their parents,</w:t>
      </w:r>
    </w:p>
    <w:p w14:paraId="4E6247C7" w14:textId="77777777" w:rsidR="00961980" w:rsidRDefault="00961980" w:rsidP="00961980">
      <w:pPr>
        <w:pStyle w:val="NoSpacing"/>
      </w:pPr>
      <w:r>
        <w:tab/>
      </w:r>
      <w:r>
        <w:tab/>
        <w:t>could be added to the All Saints’ tabula memoria, to be repeated every</w:t>
      </w:r>
    </w:p>
    <w:p w14:paraId="2B686F31" w14:textId="77777777" w:rsidR="00961980" w:rsidRDefault="00961980" w:rsidP="00961980">
      <w:pPr>
        <w:pStyle w:val="NoSpacing"/>
      </w:pPr>
      <w:r>
        <w:tab/>
      </w:r>
      <w:r>
        <w:tab/>
        <w:t>Sunday.</w:t>
      </w:r>
    </w:p>
    <w:p w14:paraId="607E72BB" w14:textId="77777777" w:rsidR="00961980" w:rsidRDefault="00961980" w:rsidP="00961980">
      <w:pPr>
        <w:pStyle w:val="NoSpacing"/>
      </w:pPr>
      <w:r>
        <w:tab/>
      </w:r>
      <w:r>
        <w:tab/>
        <w:t xml:space="preserve">(“Late Medieval Bristol, Time Space and Power” by Peter Fleming published  </w:t>
      </w:r>
    </w:p>
    <w:p w14:paraId="03082C91" w14:textId="13CB254C" w:rsidR="00961980" w:rsidRDefault="00961980" w:rsidP="00961980">
      <w:pPr>
        <w:pStyle w:val="NoSpacing"/>
        <w:ind w:left="720" w:firstLine="720"/>
      </w:pPr>
      <w:r>
        <w:t>in 2024 by the Yorkist History Trust p.91)</w:t>
      </w:r>
    </w:p>
    <w:p w14:paraId="40CEE799" w14:textId="6689A3CB" w:rsidR="006954EA" w:rsidRDefault="006954EA" w:rsidP="00C009D8">
      <w:pPr>
        <w:pStyle w:val="NoSpacing"/>
      </w:pPr>
      <w:r>
        <w:t>22 Feb.1406</w:t>
      </w:r>
      <w:r>
        <w:tab/>
        <w:t>His Will was proved.    (</w:t>
      </w:r>
      <w:r w:rsidR="00961980">
        <w:t>Wadley p.75)</w:t>
      </w:r>
    </w:p>
    <w:p w14:paraId="5C97BD95" w14:textId="77777777" w:rsidR="006954EA" w:rsidRDefault="006954EA" w:rsidP="00C009D8">
      <w:pPr>
        <w:pStyle w:val="NoSpacing"/>
      </w:pPr>
    </w:p>
    <w:p w14:paraId="4450F7A3" w14:textId="77777777" w:rsidR="006954EA" w:rsidRDefault="006954EA" w:rsidP="00C009D8">
      <w:pPr>
        <w:pStyle w:val="NoSpacing"/>
      </w:pPr>
    </w:p>
    <w:p w14:paraId="71390160" w14:textId="77777777" w:rsidR="006954EA" w:rsidRDefault="006954EA" w:rsidP="00C009D8">
      <w:pPr>
        <w:pStyle w:val="NoSpacing"/>
      </w:pPr>
      <w:r>
        <w:t>Executors:  Agnes and John Tyler of Bristol(q.v.).   (ibid.)</w:t>
      </w:r>
    </w:p>
    <w:p w14:paraId="32F6C5EC" w14:textId="77777777" w:rsidR="006954EA" w:rsidRDefault="006954EA" w:rsidP="00C009D8">
      <w:pPr>
        <w:pStyle w:val="NoSpacing"/>
      </w:pPr>
    </w:p>
    <w:p w14:paraId="4013C6ED" w14:textId="77777777" w:rsidR="006954EA" w:rsidRDefault="006954EA" w:rsidP="00C009D8">
      <w:pPr>
        <w:pStyle w:val="NoSpacing"/>
      </w:pPr>
    </w:p>
    <w:p w14:paraId="51C343EB" w14:textId="77777777" w:rsidR="006954EA" w:rsidRDefault="006954EA" w:rsidP="00C009D8">
      <w:pPr>
        <w:pStyle w:val="NoSpacing"/>
      </w:pPr>
    </w:p>
    <w:p w14:paraId="4B1175B2" w14:textId="77777777" w:rsidR="006954EA" w:rsidRDefault="006954EA" w:rsidP="00C009D8">
      <w:pPr>
        <w:pStyle w:val="NoSpacing"/>
      </w:pPr>
      <w:r>
        <w:t>8 August 2014</w:t>
      </w:r>
    </w:p>
    <w:p w14:paraId="26D9C61E" w14:textId="57F44BE6" w:rsidR="00961980" w:rsidRDefault="00961980" w:rsidP="00C009D8">
      <w:pPr>
        <w:pStyle w:val="NoSpacing"/>
      </w:pPr>
      <w:r>
        <w:t>6 October 2025</w:t>
      </w:r>
    </w:p>
    <w:p w14:paraId="77DD1A02" w14:textId="77777777" w:rsidR="006954EA" w:rsidRPr="006954EA" w:rsidRDefault="006954EA" w:rsidP="00C009D8">
      <w:pPr>
        <w:pStyle w:val="NoSpacing"/>
      </w:pPr>
    </w:p>
    <w:sectPr w:rsidR="006954EA" w:rsidRPr="006954E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792190" w14:textId="77777777" w:rsidR="006954EA" w:rsidRDefault="006954EA" w:rsidP="00920DE3">
      <w:pPr>
        <w:spacing w:after="0" w:line="240" w:lineRule="auto"/>
      </w:pPr>
      <w:r>
        <w:separator/>
      </w:r>
    </w:p>
  </w:endnote>
  <w:endnote w:type="continuationSeparator" w:id="0">
    <w:p w14:paraId="4E570FC1" w14:textId="77777777" w:rsidR="006954EA" w:rsidRDefault="006954E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B8A0F9" w14:textId="77777777"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86018F" w14:textId="77777777" w:rsidR="00C009D8" w:rsidRPr="00C009D8" w:rsidRDefault="00C009D8">
    <w:pPr>
      <w:pStyle w:val="Footer"/>
    </w:pPr>
    <w:r>
      <w:t>Copyright I.S.Rogers 9 August 2013</w:t>
    </w:r>
  </w:p>
  <w:p w14:paraId="4FF67C54" w14:textId="77777777"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F7D25B" w14:textId="77777777"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18D93B" w14:textId="77777777" w:rsidR="006954EA" w:rsidRDefault="006954EA" w:rsidP="00920DE3">
      <w:pPr>
        <w:spacing w:after="0" w:line="240" w:lineRule="auto"/>
      </w:pPr>
      <w:r>
        <w:separator/>
      </w:r>
    </w:p>
  </w:footnote>
  <w:footnote w:type="continuationSeparator" w:id="0">
    <w:p w14:paraId="05E56BEC" w14:textId="77777777" w:rsidR="006954EA" w:rsidRDefault="006954E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40AEE1" w14:textId="77777777"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7A07FF" w14:textId="77777777"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53B484" w14:textId="77777777"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954EA"/>
    <w:rsid w:val="00120749"/>
    <w:rsid w:val="00624CAE"/>
    <w:rsid w:val="006954EA"/>
    <w:rsid w:val="00920DE3"/>
    <w:rsid w:val="00961980"/>
    <w:rsid w:val="00B54A14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C46CD7"/>
  <w15:docId w15:val="{9007452D-EA6D-4999-9864-6BC9B60038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6</TotalTime>
  <Pages>1</Pages>
  <Words>102</Words>
  <Characters>500</Characters>
  <Application>Microsoft Office Word</Application>
  <DocSecurity>0</DocSecurity>
  <Lines>25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Ian Rogers</cp:lastModifiedBy>
  <cp:revision>2</cp:revision>
  <dcterms:created xsi:type="dcterms:W3CDTF">2014-08-08T19:46:00Z</dcterms:created>
  <dcterms:modified xsi:type="dcterms:W3CDTF">2025-10-06T12:52:00Z</dcterms:modified>
</cp:coreProperties>
</file>