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983D07" w14:textId="77777777" w:rsidR="002D32E1" w:rsidRDefault="002D32E1" w:rsidP="002D32E1">
      <w:pPr>
        <w:pStyle w:val="NoSpacing"/>
      </w:pPr>
      <w:r>
        <w:rPr>
          <w:u w:val="single"/>
        </w:rPr>
        <w:t>Ralph CROSLEY</w:t>
      </w:r>
      <w:r>
        <w:t xml:space="preserve">     (fl.1477)</w:t>
      </w:r>
    </w:p>
    <w:p w14:paraId="0869FEE7" w14:textId="6F036475" w:rsidR="002D32E1" w:rsidRDefault="002D32E1" w:rsidP="002D32E1">
      <w:pPr>
        <w:pStyle w:val="NoSpacing"/>
      </w:pPr>
      <w:r>
        <w:t xml:space="preserve">of </w:t>
      </w:r>
      <w:proofErr w:type="spellStart"/>
      <w:r>
        <w:t>Dieulacres</w:t>
      </w:r>
      <w:proofErr w:type="spellEnd"/>
      <w:r>
        <w:t xml:space="preserve"> Abbey, Cheshire.</w:t>
      </w:r>
    </w:p>
    <w:p w14:paraId="656490B9" w14:textId="77777777" w:rsidR="002D32E1" w:rsidRDefault="002D32E1" w:rsidP="002D32E1">
      <w:pPr>
        <w:pStyle w:val="NoSpacing"/>
      </w:pPr>
    </w:p>
    <w:p w14:paraId="5E10FADF" w14:textId="677F33E4" w:rsidR="002D32E1" w:rsidRDefault="002D32E1" w:rsidP="002D32E1">
      <w:pPr>
        <w:pStyle w:val="NoSpacing"/>
      </w:pPr>
    </w:p>
    <w:p w14:paraId="34048F7C" w14:textId="77777777" w:rsidR="00AA2925" w:rsidRDefault="00AA2925" w:rsidP="00AA2925">
      <w:pPr>
        <w:pStyle w:val="NoSpacing"/>
      </w:pPr>
      <w:r>
        <w:t xml:space="preserve">  5 Apr.1477</w:t>
      </w:r>
      <w:r>
        <w:tab/>
        <w:t xml:space="preserve">He was ordained </w:t>
      </w:r>
      <w:proofErr w:type="spellStart"/>
      <w:r>
        <w:t>subdeacon</w:t>
      </w:r>
      <w:proofErr w:type="spellEnd"/>
      <w:r>
        <w:t xml:space="preserve"> at the altar of the Blessed Virgin Mary in York</w:t>
      </w:r>
    </w:p>
    <w:p w14:paraId="2E0157EC" w14:textId="77777777" w:rsidR="00AA2925" w:rsidRDefault="00AA2925" w:rsidP="00AA2925">
      <w:pPr>
        <w:pStyle w:val="NoSpacing"/>
      </w:pPr>
      <w:r>
        <w:tab/>
      </w:r>
      <w:r>
        <w:tab/>
        <w:t>Minster, by William Egremont, Bishop of Dromore(q.v.), by letters</w:t>
      </w:r>
    </w:p>
    <w:p w14:paraId="0496C457" w14:textId="77777777" w:rsidR="00AA2925" w:rsidRDefault="00AA2925" w:rsidP="00AA2925">
      <w:pPr>
        <w:pStyle w:val="NoSpacing"/>
      </w:pPr>
      <w:r>
        <w:tab/>
      </w:r>
      <w:r>
        <w:tab/>
        <w:t>dimissory, as he was from Coventry and Lichfield diocese.</w:t>
      </w:r>
    </w:p>
    <w:p w14:paraId="15F6B182" w14:textId="16AAF29D" w:rsidR="00AA2925" w:rsidRDefault="00AA2925" w:rsidP="002D32E1">
      <w:pPr>
        <w:pStyle w:val="NoSpacing"/>
      </w:pPr>
      <w:r>
        <w:tab/>
      </w:r>
      <w:r>
        <w:tab/>
        <w:t>(“York Clergy Ordinations 1475-1500” ed. David M. Smith p.26)</w:t>
      </w:r>
    </w:p>
    <w:p w14:paraId="4C752BE8" w14:textId="77777777" w:rsidR="002D32E1" w:rsidRDefault="002D32E1" w:rsidP="002D32E1">
      <w:pPr>
        <w:pStyle w:val="NoSpacing"/>
      </w:pPr>
      <w:r>
        <w:t>20 Sep.1477</w:t>
      </w:r>
      <w:r>
        <w:tab/>
        <w:t>He was ordained priest in the conventual church of the Carmelites in</w:t>
      </w:r>
    </w:p>
    <w:p w14:paraId="46223687" w14:textId="79B38F30" w:rsidR="002D32E1" w:rsidRDefault="002D32E1" w:rsidP="002D32E1">
      <w:pPr>
        <w:pStyle w:val="NoSpacing"/>
      </w:pPr>
      <w:r>
        <w:tab/>
      </w:r>
      <w:r>
        <w:tab/>
        <w:t>York, by William Egremont, Bishop of Dromore(q.v.), by letters</w:t>
      </w:r>
    </w:p>
    <w:p w14:paraId="78891BF2" w14:textId="37DFF137" w:rsidR="002D32E1" w:rsidRDefault="002D32E1" w:rsidP="002D32E1">
      <w:pPr>
        <w:pStyle w:val="NoSpacing"/>
      </w:pPr>
      <w:r>
        <w:tab/>
      </w:r>
      <w:r>
        <w:tab/>
        <w:t>dimissory as he was from Coventry and Lichfield diocese.</w:t>
      </w:r>
    </w:p>
    <w:p w14:paraId="2992AB51" w14:textId="77777777" w:rsidR="002D32E1" w:rsidRDefault="002D32E1" w:rsidP="002D32E1">
      <w:pPr>
        <w:pStyle w:val="NoSpacing"/>
      </w:pPr>
      <w:r>
        <w:tab/>
      </w:r>
      <w:r>
        <w:tab/>
        <w:t>(“York Clergy Ordinations 1475-1500” ed. David M. Smith p.30)</w:t>
      </w:r>
    </w:p>
    <w:p w14:paraId="7AC306D5" w14:textId="77777777" w:rsidR="002D32E1" w:rsidRDefault="002D32E1" w:rsidP="002D32E1">
      <w:pPr>
        <w:pStyle w:val="NoSpacing"/>
      </w:pPr>
    </w:p>
    <w:p w14:paraId="26EA135D" w14:textId="77777777" w:rsidR="002D32E1" w:rsidRDefault="002D32E1" w:rsidP="002D32E1">
      <w:pPr>
        <w:pStyle w:val="NoSpacing"/>
      </w:pPr>
      <w:r>
        <w:t>.</w:t>
      </w:r>
    </w:p>
    <w:p w14:paraId="7CF5A588" w14:textId="372A3F09" w:rsidR="002D32E1" w:rsidRDefault="002D32E1" w:rsidP="002D32E1">
      <w:pPr>
        <w:pStyle w:val="NoSpacing"/>
      </w:pPr>
      <w:r>
        <w:t>23 October 2019</w:t>
      </w:r>
    </w:p>
    <w:p w14:paraId="6AC1197A" w14:textId="6573E576" w:rsidR="00AA2925" w:rsidRDefault="00AA2925" w:rsidP="002D32E1">
      <w:pPr>
        <w:pStyle w:val="NoSpacing"/>
      </w:pPr>
      <w:r>
        <w:t>29 February 2020</w:t>
      </w:r>
      <w:bookmarkStart w:id="0" w:name="_GoBack"/>
      <w:bookmarkEnd w:id="0"/>
    </w:p>
    <w:p w14:paraId="19B00BA4" w14:textId="6FB30373" w:rsidR="006B2F86" w:rsidRPr="002D32E1" w:rsidRDefault="00AA2925" w:rsidP="00E71FC3">
      <w:pPr>
        <w:pStyle w:val="NoSpacing"/>
      </w:pPr>
    </w:p>
    <w:sectPr w:rsidR="006B2F86" w:rsidRPr="002D32E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056F32" w14:textId="77777777" w:rsidR="002D32E1" w:rsidRDefault="002D32E1" w:rsidP="00E71FC3">
      <w:pPr>
        <w:spacing w:after="0" w:line="240" w:lineRule="auto"/>
      </w:pPr>
      <w:r>
        <w:separator/>
      </w:r>
    </w:p>
  </w:endnote>
  <w:endnote w:type="continuationSeparator" w:id="0">
    <w:p w14:paraId="0FE4A512" w14:textId="77777777" w:rsidR="002D32E1" w:rsidRDefault="002D32E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816AB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A0A176" w14:textId="77777777" w:rsidR="002D32E1" w:rsidRDefault="002D32E1" w:rsidP="00E71FC3">
      <w:pPr>
        <w:spacing w:after="0" w:line="240" w:lineRule="auto"/>
      </w:pPr>
      <w:r>
        <w:separator/>
      </w:r>
    </w:p>
  </w:footnote>
  <w:footnote w:type="continuationSeparator" w:id="0">
    <w:p w14:paraId="2B604801" w14:textId="77777777" w:rsidR="002D32E1" w:rsidRDefault="002D32E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2E1"/>
    <w:rsid w:val="001A7C09"/>
    <w:rsid w:val="002D32E1"/>
    <w:rsid w:val="00577BD5"/>
    <w:rsid w:val="00656CBA"/>
    <w:rsid w:val="006A1F77"/>
    <w:rsid w:val="00733BE7"/>
    <w:rsid w:val="00AA292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53DBF3"/>
  <w15:chartTrackingRefBased/>
  <w15:docId w15:val="{92CAE17F-7670-48F8-944A-9B851BF74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2019-11-01T13:27:00Z</dcterms:created>
  <dcterms:modified xsi:type="dcterms:W3CDTF">2020-02-29T16:52:00Z</dcterms:modified>
</cp:coreProperties>
</file>