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0F6" w:rsidRDefault="00C950F6" w:rsidP="00C950F6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Thomas CROSLE</w:t>
      </w:r>
      <w:r>
        <w:t xml:space="preserve">       (d.ca.1447)</w:t>
      </w:r>
    </w:p>
    <w:p w:rsidR="00C950F6" w:rsidRDefault="00C950F6" w:rsidP="00C950F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Cawod</w:t>
      </w:r>
      <w:proofErr w:type="spellEnd"/>
      <w:r>
        <w:t xml:space="preserve">. </w:t>
      </w:r>
      <w:proofErr w:type="gramStart"/>
      <w:r>
        <w:t>Chaplain.</w:t>
      </w:r>
      <w:proofErr w:type="gramEnd"/>
    </w:p>
    <w:p w:rsidR="00C950F6" w:rsidRDefault="00C950F6" w:rsidP="00C950F6">
      <w:pPr>
        <w:pStyle w:val="NoSpacing"/>
      </w:pPr>
    </w:p>
    <w:p w:rsidR="00C950F6" w:rsidRDefault="00C950F6" w:rsidP="00C950F6">
      <w:pPr>
        <w:pStyle w:val="NoSpacing"/>
      </w:pPr>
    </w:p>
    <w:p w:rsidR="00C950F6" w:rsidRDefault="00C950F6" w:rsidP="00C950F6">
      <w:pPr>
        <w:pStyle w:val="NoSpacing"/>
      </w:pPr>
      <w:r>
        <w:t>28 Apr.1447</w:t>
      </w:r>
      <w:r>
        <w:tab/>
      </w:r>
      <w:proofErr w:type="gramStart"/>
      <w:r>
        <w:t>Probate</w:t>
      </w:r>
      <w:proofErr w:type="gramEnd"/>
      <w:r>
        <w:t xml:space="preserve"> of his Will.    (W.Y.R. p.47)</w:t>
      </w:r>
    </w:p>
    <w:p w:rsidR="00C950F6" w:rsidRDefault="00C950F6" w:rsidP="00C950F6">
      <w:pPr>
        <w:pStyle w:val="NoSpacing"/>
      </w:pPr>
    </w:p>
    <w:p w:rsidR="00C950F6" w:rsidRDefault="00C950F6" w:rsidP="00C950F6">
      <w:pPr>
        <w:pStyle w:val="NoSpacing"/>
      </w:pPr>
    </w:p>
    <w:p w:rsidR="00C950F6" w:rsidRDefault="00C950F6" w:rsidP="00C950F6">
      <w:pPr>
        <w:pStyle w:val="NoSpacing"/>
      </w:pPr>
      <w:r>
        <w:t>8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0F6" w:rsidRDefault="00C950F6" w:rsidP="00920DE3">
      <w:pPr>
        <w:spacing w:after="0" w:line="240" w:lineRule="auto"/>
      </w:pPr>
      <w:r>
        <w:separator/>
      </w:r>
    </w:p>
  </w:endnote>
  <w:endnote w:type="continuationSeparator" w:id="0">
    <w:p w:rsidR="00C950F6" w:rsidRDefault="00C950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0F6" w:rsidRDefault="00C950F6" w:rsidP="00920DE3">
      <w:pPr>
        <w:spacing w:after="0" w:line="240" w:lineRule="auto"/>
      </w:pPr>
      <w:r>
        <w:separator/>
      </w:r>
    </w:p>
  </w:footnote>
  <w:footnote w:type="continuationSeparator" w:id="0">
    <w:p w:rsidR="00C950F6" w:rsidRDefault="00C950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0F6"/>
    <w:rsid w:val="00120749"/>
    <w:rsid w:val="00624CAE"/>
    <w:rsid w:val="00920DE3"/>
    <w:rsid w:val="00C009D8"/>
    <w:rsid w:val="00C950F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2014-01-15T21:27:00Z</dcterms:created>
  <dcterms:modified xsi:type="dcterms:W3CDTF">2014-01-15T21:27:00Z</dcterms:modified>
</cp:coreProperties>
</file>