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03763" w14:textId="77777777" w:rsidR="00AA7BEE" w:rsidRDefault="00AA7BEE" w:rsidP="00AA7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CROSLAND</w:t>
      </w:r>
      <w:r>
        <w:rPr>
          <w:rFonts w:ascii="Times New Roman" w:hAnsi="Times New Roman" w:cs="Times New Roman"/>
        </w:rPr>
        <w:t xml:space="preserve">       (fl.1483)</w:t>
      </w:r>
    </w:p>
    <w:p w14:paraId="0179A5CA" w14:textId="77777777" w:rsidR="00AA7BEE" w:rsidRDefault="00AA7BEE" w:rsidP="00AA7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 Crosland (now Lockwood), West Riding of Yorkshire. Husbandman.</w:t>
      </w:r>
    </w:p>
    <w:p w14:paraId="32D9DB2C" w14:textId="77777777" w:rsidR="00AA7BEE" w:rsidRDefault="00AA7BEE" w:rsidP="00AA7BEE">
      <w:pPr>
        <w:rPr>
          <w:rFonts w:ascii="Times New Roman" w:hAnsi="Times New Roman" w:cs="Times New Roman"/>
        </w:rPr>
      </w:pPr>
    </w:p>
    <w:p w14:paraId="6ABA07F1" w14:textId="77777777" w:rsidR="00AA7BEE" w:rsidRDefault="00AA7BEE" w:rsidP="00AA7BEE">
      <w:pPr>
        <w:rPr>
          <w:rFonts w:ascii="Times New Roman" w:hAnsi="Times New Roman" w:cs="Times New Roman"/>
        </w:rPr>
      </w:pPr>
    </w:p>
    <w:p w14:paraId="7DCF8F89" w14:textId="77777777" w:rsidR="00AA7BEE" w:rsidRDefault="00AA7BEE" w:rsidP="00AA7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William Crosland of North Crosland(q.v.) ere the plaintiffs in a </w:t>
      </w:r>
    </w:p>
    <w:p w14:paraId="1EC28158" w14:textId="77777777" w:rsidR="00AA7BEE" w:rsidRDefault="00AA7BEE" w:rsidP="00AA7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plaint of debt, defendants unknown</w:t>
      </w:r>
    </w:p>
    <w:p w14:paraId="26E8C923" w14:textId="77777777" w:rsidR="00AA7BEE" w:rsidRDefault="00AA7BEE" w:rsidP="00AA7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B791815" w14:textId="77777777" w:rsidR="00AA7BEE" w:rsidRDefault="00AA7BEE" w:rsidP="00AA7BEE">
      <w:pPr>
        <w:rPr>
          <w:rFonts w:ascii="Times New Roman" w:hAnsi="Times New Roman" w:cs="Times New Roman"/>
        </w:rPr>
      </w:pPr>
    </w:p>
    <w:p w14:paraId="7F9DCBB2" w14:textId="77777777" w:rsidR="00AA7BEE" w:rsidRDefault="00AA7BEE" w:rsidP="00AA7BEE">
      <w:pPr>
        <w:rPr>
          <w:rFonts w:ascii="Times New Roman" w:hAnsi="Times New Roman" w:cs="Times New Roman"/>
        </w:rPr>
      </w:pPr>
    </w:p>
    <w:p w14:paraId="639C6559" w14:textId="77777777" w:rsidR="00AA7BEE" w:rsidRDefault="00AA7BEE" w:rsidP="00AA7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October 2019</w:t>
      </w:r>
    </w:p>
    <w:p w14:paraId="31B2C792" w14:textId="77777777" w:rsidR="006B2F86" w:rsidRPr="00E71FC3" w:rsidRDefault="00AA7B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C6D4B" w14:textId="77777777" w:rsidR="00AA7BEE" w:rsidRDefault="00AA7BEE" w:rsidP="00E71FC3">
      <w:r>
        <w:separator/>
      </w:r>
    </w:p>
  </w:endnote>
  <w:endnote w:type="continuationSeparator" w:id="0">
    <w:p w14:paraId="7A8360DD" w14:textId="77777777" w:rsidR="00AA7BEE" w:rsidRDefault="00AA7B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C18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F00C9" w14:textId="77777777" w:rsidR="00AA7BEE" w:rsidRDefault="00AA7BEE" w:rsidP="00E71FC3">
      <w:r>
        <w:separator/>
      </w:r>
    </w:p>
  </w:footnote>
  <w:footnote w:type="continuationSeparator" w:id="0">
    <w:p w14:paraId="793226F7" w14:textId="77777777" w:rsidR="00AA7BEE" w:rsidRDefault="00AA7B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EE"/>
    <w:rsid w:val="001A7C09"/>
    <w:rsid w:val="00577BD5"/>
    <w:rsid w:val="00656CBA"/>
    <w:rsid w:val="006A1F77"/>
    <w:rsid w:val="00733BE7"/>
    <w:rsid w:val="00AA7BE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C8181"/>
  <w15:chartTrackingRefBased/>
  <w15:docId w15:val="{13CA60FA-40A6-4B71-B0D3-990F22E34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B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2019-11-09T21:14:00Z</dcterms:created>
  <dcterms:modified xsi:type="dcterms:W3CDTF">2019-11-09T21:15:00Z</dcterms:modified>
</cp:coreProperties>
</file>