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57C5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CROSKYLL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343E56D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14:paraId="7EC55DA9" w14:textId="77777777" w:rsidR="00331677" w:rsidRDefault="00331677" w:rsidP="00331677">
      <w:pPr>
        <w:rPr>
          <w:rFonts w:ascii="Times New Roman" w:hAnsi="Times New Roman" w:cs="Times New Roman"/>
        </w:rPr>
      </w:pPr>
    </w:p>
    <w:p w14:paraId="74A71F24" w14:textId="77777777" w:rsidR="00331677" w:rsidRDefault="00331677" w:rsidP="00331677">
      <w:pPr>
        <w:rPr>
          <w:rFonts w:ascii="Times New Roman" w:hAnsi="Times New Roman" w:cs="Times New Roman"/>
        </w:rPr>
      </w:pPr>
    </w:p>
    <w:p w14:paraId="4A62A6EE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Thomas Leek of Granby(q.v.) and Thomas </w:t>
      </w:r>
      <w:proofErr w:type="spellStart"/>
      <w:r>
        <w:rPr>
          <w:rFonts w:ascii="Times New Roman" w:hAnsi="Times New Roman" w:cs="Times New Roman"/>
        </w:rPr>
        <w:t>Orston</w:t>
      </w:r>
      <w:proofErr w:type="spellEnd"/>
      <w:r>
        <w:rPr>
          <w:rFonts w:ascii="Times New Roman" w:hAnsi="Times New Roman" w:cs="Times New Roman"/>
        </w:rPr>
        <w:t>(q.v.), as</w:t>
      </w:r>
    </w:p>
    <w:p w14:paraId="45AAE63B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the administrators of Thomas </w:t>
      </w:r>
      <w:proofErr w:type="spellStart"/>
      <w:r>
        <w:rPr>
          <w:rFonts w:ascii="Times New Roman" w:hAnsi="Times New Roman" w:cs="Times New Roman"/>
        </w:rPr>
        <w:t>Byngham</w:t>
      </w:r>
      <w:proofErr w:type="spellEnd"/>
      <w:r>
        <w:rPr>
          <w:rFonts w:ascii="Times New Roman" w:hAnsi="Times New Roman" w:cs="Times New Roman"/>
        </w:rPr>
        <w:t xml:space="preserve">(q.v.), made a plaint of debt against </w:t>
      </w:r>
    </w:p>
    <w:p w14:paraId="484F433E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Dowenes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Farnsfield</w:t>
      </w:r>
      <w:proofErr w:type="spellEnd"/>
      <w:r>
        <w:rPr>
          <w:rFonts w:ascii="Times New Roman" w:hAnsi="Times New Roman" w:cs="Times New Roman"/>
        </w:rPr>
        <w:t>, Nottinghamshire(q.v.), John Bateman of</w:t>
      </w:r>
    </w:p>
    <w:p w14:paraId="23D38B40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Farnsfield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Brok</w:t>
      </w:r>
      <w:proofErr w:type="spellEnd"/>
      <w:r>
        <w:rPr>
          <w:rFonts w:ascii="Times New Roman" w:hAnsi="Times New Roman" w:cs="Times New Roman"/>
        </w:rPr>
        <w:t xml:space="preserve"> of Southwell(q.v.).</w:t>
      </w:r>
    </w:p>
    <w:p w14:paraId="0591D50B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6A6C2B7" w14:textId="77777777" w:rsidR="00331677" w:rsidRDefault="00331677" w:rsidP="00331677">
      <w:pPr>
        <w:rPr>
          <w:rFonts w:ascii="Times New Roman" w:hAnsi="Times New Roman" w:cs="Times New Roman"/>
        </w:rPr>
      </w:pPr>
    </w:p>
    <w:p w14:paraId="0688B768" w14:textId="77777777" w:rsidR="00331677" w:rsidRDefault="00331677" w:rsidP="00331677">
      <w:pPr>
        <w:rPr>
          <w:rFonts w:ascii="Times New Roman" w:hAnsi="Times New Roman" w:cs="Times New Roman"/>
        </w:rPr>
      </w:pPr>
    </w:p>
    <w:p w14:paraId="45F0CADA" w14:textId="77777777" w:rsidR="00331677" w:rsidRDefault="00331677" w:rsidP="003316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June 2019</w:t>
      </w:r>
    </w:p>
    <w:p w14:paraId="41A2DE45" w14:textId="77777777" w:rsidR="006B2F86" w:rsidRPr="00E71FC3" w:rsidRDefault="003316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EAFBF" w14:textId="77777777" w:rsidR="00331677" w:rsidRDefault="00331677" w:rsidP="00E71FC3">
      <w:r>
        <w:separator/>
      </w:r>
    </w:p>
  </w:endnote>
  <w:endnote w:type="continuationSeparator" w:id="0">
    <w:p w14:paraId="36EF9950" w14:textId="77777777" w:rsidR="00331677" w:rsidRDefault="003316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F1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857CC" w14:textId="77777777" w:rsidR="00331677" w:rsidRDefault="00331677" w:rsidP="00E71FC3">
      <w:r>
        <w:separator/>
      </w:r>
    </w:p>
  </w:footnote>
  <w:footnote w:type="continuationSeparator" w:id="0">
    <w:p w14:paraId="4581EB63" w14:textId="77777777" w:rsidR="00331677" w:rsidRDefault="003316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77"/>
    <w:rsid w:val="001A7C09"/>
    <w:rsid w:val="0033167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672F0"/>
  <w15:chartTrackingRefBased/>
  <w15:docId w15:val="{A91BE1E2-B263-4527-98D6-089C506E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6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2019-06-12T18:59:00Z</dcterms:created>
  <dcterms:modified xsi:type="dcterms:W3CDTF">2019-06-12T19:00:00Z</dcterms:modified>
</cp:coreProperties>
</file>