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70A365" w14:textId="77777777" w:rsidR="00CC355D" w:rsidRDefault="00CC355D" w:rsidP="00CC355D">
      <w:pPr>
        <w:pStyle w:val="NoSpacing"/>
      </w:pPr>
      <w:r>
        <w:rPr>
          <w:u w:val="single"/>
        </w:rPr>
        <w:t>William CROSKYLL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7E394DE7" w14:textId="77777777" w:rsidR="00CC355D" w:rsidRDefault="00CC355D" w:rsidP="00CC355D">
      <w:pPr>
        <w:pStyle w:val="NoSpacing"/>
      </w:pPr>
      <w:r>
        <w:t>Chaplain.</w:t>
      </w:r>
    </w:p>
    <w:p w14:paraId="776E8C8D" w14:textId="77777777" w:rsidR="00CC355D" w:rsidRDefault="00CC355D" w:rsidP="00CC355D">
      <w:pPr>
        <w:pStyle w:val="NoSpacing"/>
      </w:pPr>
    </w:p>
    <w:p w14:paraId="67130451" w14:textId="77777777" w:rsidR="00CC355D" w:rsidRDefault="00CC355D" w:rsidP="00CC355D">
      <w:pPr>
        <w:pStyle w:val="NoSpacing"/>
      </w:pPr>
    </w:p>
    <w:p w14:paraId="5F998472" w14:textId="77777777" w:rsidR="00CC355D" w:rsidRDefault="00CC355D" w:rsidP="00CC355D">
      <w:pPr>
        <w:pStyle w:val="NoSpacing"/>
      </w:pPr>
      <w:r>
        <w:t>28 Feb.1486</w:t>
      </w:r>
      <w:r>
        <w:tab/>
        <w:t xml:space="preserve">He, Thomas Leke of Granby(q.v.) and Thomas </w:t>
      </w:r>
      <w:proofErr w:type="spellStart"/>
      <w:r>
        <w:t>Orston</w:t>
      </w:r>
      <w:proofErr w:type="spellEnd"/>
      <w:r>
        <w:t>(q.v.),</w:t>
      </w:r>
    </w:p>
    <w:p w14:paraId="1F7AEE45" w14:textId="77777777" w:rsidR="00CC355D" w:rsidRDefault="00CC355D" w:rsidP="00CC355D">
      <w:pPr>
        <w:pStyle w:val="NoSpacing"/>
      </w:pPr>
      <w:r>
        <w:tab/>
      </w:r>
      <w:r>
        <w:tab/>
        <w:t xml:space="preserve">the executors of the Will of Thomas </w:t>
      </w:r>
      <w:proofErr w:type="spellStart"/>
      <w:r>
        <w:t>Byngham</w:t>
      </w:r>
      <w:proofErr w:type="spellEnd"/>
      <w:r>
        <w:t>, late receiver of Edward IV</w:t>
      </w:r>
    </w:p>
    <w:p w14:paraId="4A139346" w14:textId="77777777" w:rsidR="00CC355D" w:rsidRDefault="00CC355D" w:rsidP="00CC355D">
      <w:pPr>
        <w:pStyle w:val="NoSpacing"/>
      </w:pPr>
      <w:r>
        <w:tab/>
      </w:r>
      <w:r>
        <w:tab/>
        <w:t xml:space="preserve">in Nottinghamshire and Derbyshire, </w:t>
      </w:r>
      <w:proofErr w:type="gramStart"/>
      <w:r>
        <w:t>were granted general pardons</w:t>
      </w:r>
      <w:proofErr w:type="gramEnd"/>
      <w:r>
        <w:t>.</w:t>
      </w:r>
    </w:p>
    <w:p w14:paraId="6C05C5D6" w14:textId="77777777" w:rsidR="00CC355D" w:rsidRDefault="00CC355D" w:rsidP="00CC355D">
      <w:pPr>
        <w:pStyle w:val="NoSpacing"/>
      </w:pPr>
      <w:r>
        <w:tab/>
      </w:r>
      <w:r>
        <w:tab/>
        <w:t xml:space="preserve">(“The Pardon Rolls of Richard III 1484-5” ed. Hannes </w:t>
      </w:r>
      <w:proofErr w:type="spellStart"/>
      <w:r>
        <w:t>Kleineke</w:t>
      </w:r>
      <w:proofErr w:type="spellEnd"/>
      <w:r>
        <w:t xml:space="preserve">, </w:t>
      </w:r>
    </w:p>
    <w:p w14:paraId="348381AD" w14:textId="77777777" w:rsidR="00CC355D" w:rsidRDefault="00CC355D" w:rsidP="00CC355D">
      <w:pPr>
        <w:pStyle w:val="NoSpacing"/>
        <w:ind w:left="720" w:firstLine="720"/>
      </w:pPr>
      <w:r>
        <w:t>pub. by the List and Index Society, vol.365, 2023, p.15)</w:t>
      </w:r>
    </w:p>
    <w:p w14:paraId="3412A915" w14:textId="77777777" w:rsidR="00CC355D" w:rsidRDefault="00CC355D" w:rsidP="00CC355D">
      <w:pPr>
        <w:pStyle w:val="NoSpacing"/>
      </w:pPr>
    </w:p>
    <w:p w14:paraId="4AED5F4C" w14:textId="77777777" w:rsidR="00CC355D" w:rsidRDefault="00CC355D" w:rsidP="00CC355D">
      <w:pPr>
        <w:pStyle w:val="NoSpacing"/>
      </w:pPr>
    </w:p>
    <w:p w14:paraId="0F6DCA31" w14:textId="77777777" w:rsidR="00CC355D" w:rsidRDefault="00CC355D" w:rsidP="00CC355D">
      <w:pPr>
        <w:pStyle w:val="NoSpacing"/>
      </w:pPr>
      <w:r>
        <w:t>8 October 2024</w:t>
      </w:r>
    </w:p>
    <w:p w14:paraId="7DBF0BB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663133" w14:textId="77777777" w:rsidR="00CC355D" w:rsidRDefault="00CC355D" w:rsidP="009139A6">
      <w:r>
        <w:separator/>
      </w:r>
    </w:p>
  </w:endnote>
  <w:endnote w:type="continuationSeparator" w:id="0">
    <w:p w14:paraId="479C7582" w14:textId="77777777" w:rsidR="00CC355D" w:rsidRDefault="00CC35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03C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8DB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D85C2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DB697" w14:textId="77777777" w:rsidR="00CC355D" w:rsidRDefault="00CC355D" w:rsidP="009139A6">
      <w:r>
        <w:separator/>
      </w:r>
    </w:p>
  </w:footnote>
  <w:footnote w:type="continuationSeparator" w:id="0">
    <w:p w14:paraId="15A55A17" w14:textId="77777777" w:rsidR="00CC355D" w:rsidRDefault="00CC35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4F16B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B1B3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1A14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55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C355D"/>
    <w:rsid w:val="00E61DA6"/>
    <w:rsid w:val="00EB3209"/>
    <w:rsid w:val="00F41096"/>
    <w:rsid w:val="00F5287F"/>
    <w:rsid w:val="00FC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E0112"/>
  <w15:chartTrackingRefBased/>
  <w15:docId w15:val="{5E873DC9-C4D6-4FCE-A824-59DE85E99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2024-10-09T21:15:00Z</dcterms:created>
  <dcterms:modified xsi:type="dcterms:W3CDTF">2024-10-09T21:16:00Z</dcterms:modified>
</cp:coreProperties>
</file>