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738" w:rsidRDefault="00F66738" w:rsidP="00F66738">
      <w:pPr>
        <w:pStyle w:val="p1"/>
        <w:rPr>
          <w:rStyle w:val="s1"/>
        </w:rPr>
      </w:pPr>
      <w:r>
        <w:rPr>
          <w:rStyle w:val="s1"/>
          <w:u w:val="single"/>
        </w:rPr>
        <w:t>sir Robert CROSER</w:t>
      </w:r>
      <w:r>
        <w:rPr>
          <w:rStyle w:val="s1"/>
        </w:rPr>
        <w:tab/>
        <w:t>(fl.1504)</w:t>
      </w:r>
    </w:p>
    <w:p w:rsidR="00F66738" w:rsidRDefault="00F66738" w:rsidP="00F66738">
      <w:pPr>
        <w:pStyle w:val="p1"/>
        <w:rPr>
          <w:rStyle w:val="s1"/>
        </w:rPr>
      </w:pPr>
      <w:r>
        <w:rPr>
          <w:rStyle w:val="s1"/>
        </w:rPr>
        <w:t>Vicar of St.James’ Church, Ruston Holme, Norfolk. Priest.</w:t>
      </w:r>
    </w:p>
    <w:p w:rsidR="00F66738" w:rsidRDefault="00F66738" w:rsidP="00F66738">
      <w:pPr>
        <w:pStyle w:val="p1"/>
        <w:rPr>
          <w:rStyle w:val="s1"/>
        </w:rPr>
      </w:pPr>
    </w:p>
    <w:p w:rsidR="00F66738" w:rsidRDefault="00F66738" w:rsidP="00F66738">
      <w:pPr>
        <w:pStyle w:val="p1"/>
        <w:rPr>
          <w:rStyle w:val="s1"/>
        </w:rPr>
      </w:pPr>
    </w:p>
    <w:p w:rsidR="00F66738" w:rsidRDefault="00F66738" w:rsidP="00F66738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F66738" w:rsidRDefault="00F66738" w:rsidP="00F66738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Popy 454)</w:t>
      </w:r>
    </w:p>
    <w:p w:rsidR="00F66738" w:rsidRDefault="00F66738" w:rsidP="00F66738">
      <w:pPr>
        <w:pStyle w:val="p1"/>
        <w:rPr>
          <w:rStyle w:val="s1"/>
        </w:rPr>
      </w:pPr>
    </w:p>
    <w:p w:rsidR="00F66738" w:rsidRDefault="00F66738" w:rsidP="00F66738">
      <w:pPr>
        <w:pStyle w:val="p1"/>
        <w:rPr>
          <w:rStyle w:val="s1"/>
        </w:rPr>
      </w:pPr>
    </w:p>
    <w:p w:rsidR="00F66738" w:rsidRDefault="00F66738" w:rsidP="00F66738">
      <w:pPr>
        <w:pStyle w:val="p1"/>
        <w:rPr>
          <w:rStyle w:val="s1"/>
        </w:rPr>
      </w:pPr>
      <w:r>
        <w:rPr>
          <w:rStyle w:val="s1"/>
        </w:rPr>
        <w:t xml:space="preserve">30 November 2016 </w:t>
      </w:r>
      <w:bookmarkStart w:id="0" w:name="_GoBack"/>
      <w:bookmarkEnd w:id="0"/>
    </w:p>
    <w:p w:rsidR="006B2F86" w:rsidRPr="00E71FC3" w:rsidRDefault="00F6673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738" w:rsidRDefault="00F66738" w:rsidP="00E71FC3">
      <w:r>
        <w:separator/>
      </w:r>
    </w:p>
  </w:endnote>
  <w:endnote w:type="continuationSeparator" w:id="0">
    <w:p w:rsidR="00F66738" w:rsidRDefault="00F667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738" w:rsidRDefault="00F66738" w:rsidP="00E71FC3">
      <w:r>
        <w:separator/>
      </w:r>
    </w:p>
  </w:footnote>
  <w:footnote w:type="continuationSeparator" w:id="0">
    <w:p w:rsidR="00F66738" w:rsidRDefault="00F667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38"/>
    <w:rsid w:val="001A7C09"/>
    <w:rsid w:val="00733BE7"/>
    <w:rsid w:val="00AB52E8"/>
    <w:rsid w:val="00B16D3F"/>
    <w:rsid w:val="00E71FC3"/>
    <w:rsid w:val="00EF4813"/>
    <w:rsid w:val="00F6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0C81"/>
  <w15:chartTrackingRefBased/>
  <w15:docId w15:val="{D7E1BFDE-B95F-4A45-A59A-94D4821C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667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F66738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F6673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F6673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2017-01-08T19:41:00Z</dcterms:created>
  <dcterms:modified xsi:type="dcterms:W3CDTF">2017-01-08T19:42:00Z</dcterms:modified>
</cp:coreProperties>
</file>