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Robert CROSER</w:t>
      </w:r>
      <w:r>
        <w:rPr>
          <w:rFonts w:ascii="Times New Roman"/>
        </w:rPr>
        <w:t xml:space="preserve">      (fl.1446)</w:t>
      </w:r>
    </w:p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Merchant.</w:t>
      </w:r>
      <w:proofErr w:type="gramEnd"/>
    </w:p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</w:p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</w:p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</w:p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</w:p>
    <w:p w:rsidR="003B1632" w:rsidRDefault="003B1632" w:rsidP="003B163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19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632" w:rsidRDefault="003B1632" w:rsidP="00920DE3">
      <w:pPr>
        <w:spacing w:after="0" w:line="240" w:lineRule="auto"/>
      </w:pPr>
      <w:r>
        <w:separator/>
      </w:r>
    </w:p>
  </w:endnote>
  <w:endnote w:type="continuationSeparator" w:id="0">
    <w:p w:rsidR="003B1632" w:rsidRDefault="003B16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632" w:rsidRDefault="003B1632" w:rsidP="00920DE3">
      <w:pPr>
        <w:spacing w:after="0" w:line="240" w:lineRule="auto"/>
      </w:pPr>
      <w:r>
        <w:separator/>
      </w:r>
    </w:p>
  </w:footnote>
  <w:footnote w:type="continuationSeparator" w:id="0">
    <w:p w:rsidR="003B1632" w:rsidRDefault="003B16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632"/>
    <w:rsid w:val="00120749"/>
    <w:rsid w:val="003B16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B16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B16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2013-12-31T19:37:00Z</dcterms:created>
  <dcterms:modified xsi:type="dcterms:W3CDTF">2013-12-31T19:37:00Z</dcterms:modified>
</cp:coreProperties>
</file>