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C8095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80951" w:rsidRDefault="00C8095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951" w:rsidRDefault="00C8095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951" w:rsidRDefault="00C80951" w:rsidP="00C809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Braintree, Essex, </w:t>
      </w:r>
    </w:p>
    <w:p w:rsidR="00C80951" w:rsidRDefault="00C80951" w:rsidP="00C809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Sir Robert Scales(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C80951" w:rsidRDefault="00C80951" w:rsidP="00C809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21-257)</w:t>
      </w:r>
    </w:p>
    <w:p w:rsidR="00C80951" w:rsidRDefault="00C80951" w:rsidP="00C809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951" w:rsidRDefault="00C80951" w:rsidP="00C809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951" w:rsidRPr="00C80951" w:rsidRDefault="00C80951" w:rsidP="00C809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  <w:bookmarkStart w:id="0" w:name="_GoBack"/>
      <w:bookmarkEnd w:id="0"/>
    </w:p>
    <w:sectPr w:rsidR="00C80951" w:rsidRPr="00C809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951" w:rsidRDefault="00C80951" w:rsidP="00564E3C">
      <w:pPr>
        <w:spacing w:after="0" w:line="240" w:lineRule="auto"/>
      </w:pPr>
      <w:r>
        <w:separator/>
      </w:r>
    </w:p>
  </w:endnote>
  <w:endnote w:type="continuationSeparator" w:id="0">
    <w:p w:rsidR="00C80951" w:rsidRDefault="00C8095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80951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951" w:rsidRDefault="00C80951" w:rsidP="00564E3C">
      <w:pPr>
        <w:spacing w:after="0" w:line="240" w:lineRule="auto"/>
      </w:pPr>
      <w:r>
        <w:separator/>
      </w:r>
    </w:p>
  </w:footnote>
  <w:footnote w:type="continuationSeparator" w:id="0">
    <w:p w:rsidR="00C80951" w:rsidRDefault="00C8095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951"/>
    <w:rsid w:val="00372DC6"/>
    <w:rsid w:val="00564E3C"/>
    <w:rsid w:val="0064591D"/>
    <w:rsid w:val="00C8095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27452"/>
  <w15:chartTrackingRefBased/>
  <w15:docId w15:val="{4B5052D9-3CE6-454F-863A-CD29734BB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2016-02-18T20:17:00Z</dcterms:created>
  <dcterms:modified xsi:type="dcterms:W3CDTF">2016-02-18T20:18:00Z</dcterms:modified>
</cp:coreProperties>
</file>