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3F1E52" w14:textId="77777777" w:rsidR="002B7006" w:rsidRDefault="002B7006" w:rsidP="002B7006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Thomas CROPWELL</w:t>
      </w:r>
      <w:r>
        <w:rPr>
          <w:rFonts w:cs="Times New Roman"/>
          <w:szCs w:val="24"/>
          <w:lang w:val="en-GB"/>
        </w:rPr>
        <w:t xml:space="preserve">    </w:t>
      </w:r>
      <w:proofErr w:type="gramStart"/>
      <w:r>
        <w:rPr>
          <w:rFonts w:cs="Times New Roman"/>
          <w:szCs w:val="24"/>
          <w:lang w:val="en-GB"/>
        </w:rPr>
        <w:t xml:space="preserve">   (</w:t>
      </w:r>
      <w:proofErr w:type="gramEnd"/>
      <w:r>
        <w:rPr>
          <w:rFonts w:cs="Times New Roman"/>
          <w:szCs w:val="24"/>
          <w:lang w:val="en-GB"/>
        </w:rPr>
        <w:t>fl.1460)</w:t>
      </w:r>
    </w:p>
    <w:p w14:paraId="5F7ADFE4" w14:textId="77777777" w:rsidR="002B7006" w:rsidRDefault="002B7006" w:rsidP="002B7006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of Frampton. Husbandman.</w:t>
      </w:r>
    </w:p>
    <w:p w14:paraId="07EC1F33" w14:textId="77777777" w:rsidR="002B7006" w:rsidRDefault="002B7006" w:rsidP="002B7006">
      <w:pPr>
        <w:pStyle w:val="NoSpacing"/>
        <w:jc w:val="both"/>
        <w:rPr>
          <w:rFonts w:cs="Times New Roman"/>
          <w:szCs w:val="24"/>
          <w:lang w:val="en-GB"/>
        </w:rPr>
      </w:pPr>
    </w:p>
    <w:p w14:paraId="08759430" w14:textId="77777777" w:rsidR="002B7006" w:rsidRDefault="002B7006" w:rsidP="002B7006">
      <w:pPr>
        <w:pStyle w:val="NoSpacing"/>
        <w:jc w:val="both"/>
        <w:rPr>
          <w:rFonts w:cs="Times New Roman"/>
          <w:szCs w:val="24"/>
          <w:lang w:val="en-GB"/>
        </w:rPr>
      </w:pPr>
    </w:p>
    <w:p w14:paraId="21C2B2CE" w14:textId="77777777" w:rsidR="002B7006" w:rsidRDefault="002B7006" w:rsidP="002B7006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1460</w:t>
      </w:r>
      <w:r>
        <w:rPr>
          <w:rFonts w:cs="Times New Roman"/>
          <w:szCs w:val="24"/>
          <w:lang w:val="en-GB"/>
        </w:rPr>
        <w:tab/>
        <w:t xml:space="preserve">William </w:t>
      </w:r>
      <w:proofErr w:type="spellStart"/>
      <w:r>
        <w:rPr>
          <w:rFonts w:cs="Times New Roman"/>
          <w:szCs w:val="24"/>
          <w:lang w:val="en-GB"/>
        </w:rPr>
        <w:t>Spyan</w:t>
      </w:r>
      <w:proofErr w:type="spellEnd"/>
      <w:r>
        <w:rPr>
          <w:rFonts w:cs="Times New Roman"/>
          <w:szCs w:val="24"/>
          <w:lang w:val="en-GB"/>
        </w:rPr>
        <w:t xml:space="preserve"> of Boston(q.v.) brought a plaint of debt against him and </w:t>
      </w:r>
    </w:p>
    <w:p w14:paraId="4552599C" w14:textId="77777777" w:rsidR="002B7006" w:rsidRDefault="002B7006" w:rsidP="002B7006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 xml:space="preserve">William </w:t>
      </w:r>
      <w:proofErr w:type="spellStart"/>
      <w:r>
        <w:rPr>
          <w:rFonts w:cs="Times New Roman"/>
          <w:szCs w:val="24"/>
          <w:lang w:val="en-GB"/>
        </w:rPr>
        <w:t>Kede</w:t>
      </w:r>
      <w:proofErr w:type="spellEnd"/>
      <w:r>
        <w:rPr>
          <w:rFonts w:cs="Times New Roman"/>
          <w:szCs w:val="24"/>
          <w:lang w:val="en-GB"/>
        </w:rPr>
        <w:t xml:space="preserve"> of Boston(q.v.).</w:t>
      </w:r>
    </w:p>
    <w:p w14:paraId="0344882C" w14:textId="77777777" w:rsidR="002B7006" w:rsidRDefault="002B7006" w:rsidP="002B7006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 xml:space="preserve">( </w:t>
      </w:r>
      <w:hyperlink r:id="rId6" w:history="1">
        <w:r w:rsidRPr="008941B4">
          <w:rPr>
            <w:rStyle w:val="Hyperlink"/>
            <w:rFonts w:cs="Times New Roman"/>
            <w:szCs w:val="24"/>
            <w:lang w:val="en-GB"/>
          </w:rPr>
          <w:t>https://waalt.uh.edu/index.php/IDXCP40no797</w:t>
        </w:r>
      </w:hyperlink>
      <w:r>
        <w:rPr>
          <w:rFonts w:cs="Times New Roman"/>
          <w:szCs w:val="24"/>
          <w:lang w:val="en-GB"/>
        </w:rPr>
        <w:t xml:space="preserve"> )</w:t>
      </w:r>
    </w:p>
    <w:p w14:paraId="7728B2EF" w14:textId="77777777" w:rsidR="002B7006" w:rsidRDefault="002B7006" w:rsidP="002B7006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>[Easter Term]</w:t>
      </w:r>
    </w:p>
    <w:p w14:paraId="6F656872" w14:textId="77777777" w:rsidR="002B7006" w:rsidRDefault="002B7006" w:rsidP="002B7006">
      <w:pPr>
        <w:pStyle w:val="NoSpacing"/>
        <w:jc w:val="both"/>
        <w:rPr>
          <w:rFonts w:cs="Times New Roman"/>
          <w:szCs w:val="24"/>
          <w:lang w:val="en-GB"/>
        </w:rPr>
      </w:pPr>
    </w:p>
    <w:p w14:paraId="2064C44B" w14:textId="77777777" w:rsidR="002B7006" w:rsidRDefault="002B7006" w:rsidP="002B7006">
      <w:pPr>
        <w:pStyle w:val="NoSpacing"/>
        <w:jc w:val="both"/>
        <w:rPr>
          <w:rFonts w:cs="Times New Roman"/>
          <w:szCs w:val="24"/>
          <w:lang w:val="en-GB"/>
        </w:rPr>
      </w:pPr>
    </w:p>
    <w:p w14:paraId="54CB33DB" w14:textId="77777777" w:rsidR="002B7006" w:rsidRDefault="002B7006" w:rsidP="002B7006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27 December 2023</w:t>
      </w:r>
    </w:p>
    <w:p w14:paraId="65F46D7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CF8B81" w14:textId="77777777" w:rsidR="002B7006" w:rsidRDefault="002B7006" w:rsidP="009139A6">
      <w:r>
        <w:separator/>
      </w:r>
    </w:p>
  </w:endnote>
  <w:endnote w:type="continuationSeparator" w:id="0">
    <w:p w14:paraId="40787383" w14:textId="77777777" w:rsidR="002B7006" w:rsidRDefault="002B700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4CF75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9DEB0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1C23C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D9F3E4" w14:textId="77777777" w:rsidR="002B7006" w:rsidRDefault="002B7006" w:rsidP="009139A6">
      <w:r>
        <w:separator/>
      </w:r>
    </w:p>
  </w:footnote>
  <w:footnote w:type="continuationSeparator" w:id="0">
    <w:p w14:paraId="5B373258" w14:textId="77777777" w:rsidR="002B7006" w:rsidRDefault="002B700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63561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1F610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E49F2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7006"/>
    <w:rsid w:val="000666E0"/>
    <w:rsid w:val="002510B7"/>
    <w:rsid w:val="002B7006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83DB3F"/>
  <w15:chartTrackingRefBased/>
  <w15:docId w15:val="{B89352F6-1E24-42D7-BCAC-6E31EFC3C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2B700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IDXCP40no797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46</Words>
  <Characters>268</Characters>
  <Application>Microsoft Office Word</Application>
  <DocSecurity>0</DocSecurity>
  <Lines>2</Lines>
  <Paragraphs>1</Paragraphs>
  <ScaleCrop>false</ScaleCrop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2023-12-29T09:40:00Z</dcterms:created>
  <dcterms:modified xsi:type="dcterms:W3CDTF">2023-12-29T09:41:00Z</dcterms:modified>
</cp:coreProperties>
</file>