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8B" w:rsidRDefault="001E4A8B" w:rsidP="001E4A8B">
      <w:pPr>
        <w:pStyle w:val="NoSpacing"/>
      </w:pPr>
      <w:r>
        <w:rPr>
          <w:u w:val="single"/>
        </w:rPr>
        <w:t>John CROPSTON</w:t>
      </w:r>
      <w:r>
        <w:t xml:space="preserve">       </w:t>
      </w:r>
      <w:r>
        <w:t>(fl.1440)</w:t>
      </w:r>
    </w:p>
    <w:p w:rsidR="001E4A8B" w:rsidRDefault="001E4A8B" w:rsidP="001E4A8B">
      <w:pPr>
        <w:pStyle w:val="NoSpacing"/>
      </w:pPr>
    </w:p>
    <w:p w:rsidR="001E4A8B" w:rsidRDefault="001E4A8B" w:rsidP="001E4A8B">
      <w:pPr>
        <w:pStyle w:val="NoSpacing"/>
      </w:pPr>
    </w:p>
    <w:p w:rsidR="001E4A8B" w:rsidRDefault="001E4A8B" w:rsidP="001E4A8B">
      <w:pPr>
        <w:pStyle w:val="NoSpacing"/>
      </w:pPr>
      <w:r>
        <w:t>17 Nov.1440</w:t>
      </w:r>
      <w:r>
        <w:tab/>
        <w:t>He was a juror on the inquisition post mortem held in Northampton into</w:t>
      </w:r>
    </w:p>
    <w:p w:rsidR="001E4A8B" w:rsidRDefault="001E4A8B" w:rsidP="001E4A8B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Warwick.</w:t>
      </w:r>
    </w:p>
    <w:p w:rsidR="001E4A8B" w:rsidRDefault="001E4A8B" w:rsidP="001E4A8B">
      <w:pPr>
        <w:pStyle w:val="NoSpacing"/>
      </w:pPr>
      <w:r>
        <w:tab/>
      </w:r>
      <w:r>
        <w:tab/>
        <w:t>(</w:t>
      </w:r>
      <w:hyperlink r:id="rId7" w:history="1">
        <w:r w:rsidRPr="00400F2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25-320)</w:t>
      </w:r>
    </w:p>
    <w:p w:rsidR="001E4A8B" w:rsidRDefault="001E4A8B" w:rsidP="001E4A8B">
      <w:pPr>
        <w:pStyle w:val="NoSpacing"/>
      </w:pPr>
    </w:p>
    <w:p w:rsidR="001E4A8B" w:rsidRDefault="001E4A8B" w:rsidP="001E4A8B">
      <w:pPr>
        <w:pStyle w:val="NoSpacing"/>
      </w:pPr>
    </w:p>
    <w:p w:rsidR="00E47068" w:rsidRPr="001E4A8B" w:rsidRDefault="001E4A8B" w:rsidP="001E4A8B">
      <w:pPr>
        <w:pStyle w:val="NoSpacing"/>
      </w:pPr>
      <w:r>
        <w:t>5 September 2015</w:t>
      </w:r>
      <w:bookmarkStart w:id="0" w:name="_GoBack"/>
      <w:bookmarkEnd w:id="0"/>
    </w:p>
    <w:sectPr w:rsidR="00E47068" w:rsidRPr="001E4A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A8B" w:rsidRDefault="001E4A8B" w:rsidP="00920DE3">
      <w:pPr>
        <w:spacing w:after="0" w:line="240" w:lineRule="auto"/>
      </w:pPr>
      <w:r>
        <w:separator/>
      </w:r>
    </w:p>
  </w:endnote>
  <w:endnote w:type="continuationSeparator" w:id="0">
    <w:p w:rsidR="001E4A8B" w:rsidRDefault="001E4A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A8B" w:rsidRDefault="001E4A8B" w:rsidP="00920DE3">
      <w:pPr>
        <w:spacing w:after="0" w:line="240" w:lineRule="auto"/>
      </w:pPr>
      <w:r>
        <w:separator/>
      </w:r>
    </w:p>
  </w:footnote>
  <w:footnote w:type="continuationSeparator" w:id="0">
    <w:p w:rsidR="001E4A8B" w:rsidRDefault="001E4A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A8B"/>
    <w:rsid w:val="00120749"/>
    <w:rsid w:val="001E4A8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4A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4A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2015-09-05T16:38:00Z</dcterms:created>
  <dcterms:modified xsi:type="dcterms:W3CDTF">2015-09-05T16:39:00Z</dcterms:modified>
</cp:coreProperties>
</file>