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098" w:rsidRDefault="00910098" w:rsidP="00910098">
      <w:pPr>
        <w:pStyle w:val="NoSpacing"/>
      </w:pPr>
      <w:r>
        <w:rPr>
          <w:u w:val="single"/>
        </w:rPr>
        <w:t>John CRIPPLYNGES</w:t>
      </w:r>
      <w:r>
        <w:t xml:space="preserve">      (d.1478)</w:t>
      </w:r>
    </w:p>
    <w:p w:rsidR="00910098" w:rsidRDefault="00910098" w:rsidP="00910098">
      <w:pPr>
        <w:pStyle w:val="NoSpacing"/>
      </w:pPr>
      <w:proofErr w:type="gramStart"/>
      <w:r>
        <w:t>of</w:t>
      </w:r>
      <w:proofErr w:type="gramEnd"/>
      <w:r>
        <w:t xml:space="preserve"> Scarborough.</w:t>
      </w:r>
    </w:p>
    <w:p w:rsidR="00910098" w:rsidRDefault="00910098" w:rsidP="00910098">
      <w:pPr>
        <w:pStyle w:val="NoSpacing"/>
      </w:pPr>
    </w:p>
    <w:p w:rsidR="00910098" w:rsidRDefault="00910098" w:rsidP="00910098">
      <w:pPr>
        <w:pStyle w:val="NoSpacing"/>
      </w:pPr>
    </w:p>
    <w:p w:rsidR="00910098" w:rsidRDefault="00910098" w:rsidP="00910098">
      <w:pPr>
        <w:pStyle w:val="NoSpacing"/>
      </w:pPr>
      <w:r>
        <w:t>28 Oct.1478</w:t>
      </w:r>
      <w:r>
        <w:tab/>
        <w:t>He made his Will.   (W.Y.R. p.46)</w:t>
      </w:r>
    </w:p>
    <w:p w:rsidR="00910098" w:rsidRDefault="00910098" w:rsidP="00910098">
      <w:pPr>
        <w:pStyle w:val="NoSpacing"/>
      </w:pPr>
      <w:r>
        <w:t xml:space="preserve">  6 Nov.</w:t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910098" w:rsidRDefault="00910098" w:rsidP="00910098">
      <w:pPr>
        <w:pStyle w:val="NoSpacing"/>
      </w:pPr>
    </w:p>
    <w:p w:rsidR="00910098" w:rsidRDefault="00910098" w:rsidP="00910098">
      <w:pPr>
        <w:pStyle w:val="NoSpacing"/>
      </w:pPr>
    </w:p>
    <w:p w:rsidR="00910098" w:rsidRDefault="00910098" w:rsidP="00910098">
      <w:pPr>
        <w:pStyle w:val="NoSpacing"/>
      </w:pPr>
      <w:r>
        <w:t>6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098" w:rsidRDefault="00910098" w:rsidP="00920DE3">
      <w:pPr>
        <w:spacing w:after="0" w:line="240" w:lineRule="auto"/>
      </w:pPr>
      <w:r>
        <w:separator/>
      </w:r>
    </w:p>
  </w:endnote>
  <w:endnote w:type="continuationSeparator" w:id="0">
    <w:p w:rsidR="00910098" w:rsidRDefault="009100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098" w:rsidRDefault="00910098" w:rsidP="00920DE3">
      <w:pPr>
        <w:spacing w:after="0" w:line="240" w:lineRule="auto"/>
      </w:pPr>
      <w:r>
        <w:separator/>
      </w:r>
    </w:p>
  </w:footnote>
  <w:footnote w:type="continuationSeparator" w:id="0">
    <w:p w:rsidR="00910098" w:rsidRDefault="009100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098"/>
    <w:rsid w:val="00120749"/>
    <w:rsid w:val="00624CAE"/>
    <w:rsid w:val="0091009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2013-08-18T20:39:00Z</dcterms:created>
  <dcterms:modified xsi:type="dcterms:W3CDTF">2013-08-18T20:39:00Z</dcterms:modified>
</cp:coreProperties>
</file>