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C13EE" w14:textId="77777777" w:rsidR="00060E40" w:rsidRDefault="00060E40" w:rsidP="00060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CROPPE</w:t>
      </w:r>
      <w:r>
        <w:rPr>
          <w:rFonts w:ascii="Times New Roman" w:hAnsi="Times New Roman" w:cs="Times New Roman"/>
          <w:sz w:val="24"/>
          <w:szCs w:val="24"/>
        </w:rPr>
        <w:t xml:space="preserve">      (fl.1409)</w:t>
      </w:r>
    </w:p>
    <w:p w14:paraId="49C5532C" w14:textId="77777777" w:rsidR="00060E40" w:rsidRDefault="00060E40" w:rsidP="00060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14:paraId="3214A44A" w14:textId="77777777" w:rsidR="00060E40" w:rsidRDefault="00060E40" w:rsidP="00060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EF7489" w14:textId="77777777" w:rsidR="00060E40" w:rsidRDefault="00060E40" w:rsidP="00060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569AD0" w14:textId="77777777" w:rsidR="00060E40" w:rsidRDefault="00060E40" w:rsidP="00060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Oct.1409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Freeman” p.40)</w:t>
      </w:r>
    </w:p>
    <w:p w14:paraId="3A7DFEBF" w14:textId="77777777" w:rsidR="00060E40" w:rsidRDefault="00060E40" w:rsidP="00060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A2AF6B" w14:textId="77777777" w:rsidR="00060E40" w:rsidRDefault="00060E40" w:rsidP="00060E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06108" w14:textId="77777777" w:rsidR="00060E40" w:rsidRDefault="00060E40" w:rsidP="00060E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p w14:paraId="65073C7B" w14:textId="77777777"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12772" w14:textId="77777777" w:rsidR="009E0D5B" w:rsidRDefault="009E0D5B" w:rsidP="00564E3C">
      <w:pPr>
        <w:spacing w:after="0" w:line="240" w:lineRule="auto"/>
      </w:pPr>
      <w:r>
        <w:separator/>
      </w:r>
    </w:p>
  </w:endnote>
  <w:endnote w:type="continuationSeparator" w:id="0">
    <w:p w14:paraId="46F9E10B" w14:textId="77777777" w:rsidR="009E0D5B" w:rsidRDefault="009E0D5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B95BA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E66AD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F7921">
      <w:rPr>
        <w:rFonts w:ascii="Times New Roman" w:hAnsi="Times New Roman" w:cs="Times New Roman"/>
        <w:noProof/>
        <w:sz w:val="24"/>
        <w:szCs w:val="24"/>
      </w:rPr>
      <w:t>14 October 2026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3165A21C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E450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AECB8" w14:textId="77777777" w:rsidR="009E0D5B" w:rsidRDefault="009E0D5B" w:rsidP="00564E3C">
      <w:pPr>
        <w:spacing w:after="0" w:line="240" w:lineRule="auto"/>
      </w:pPr>
      <w:r>
        <w:separator/>
      </w:r>
    </w:p>
  </w:footnote>
  <w:footnote w:type="continuationSeparator" w:id="0">
    <w:p w14:paraId="4F56E0E6" w14:textId="77777777" w:rsidR="009E0D5B" w:rsidRDefault="009E0D5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5AA46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8427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546DE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E40"/>
    <w:rsid w:val="00060E40"/>
    <w:rsid w:val="00256854"/>
    <w:rsid w:val="00372DC6"/>
    <w:rsid w:val="00564E3C"/>
    <w:rsid w:val="005F7921"/>
    <w:rsid w:val="0064591D"/>
    <w:rsid w:val="009E0D5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031B6"/>
  <w15:chartTrackingRefBased/>
  <w15:docId w15:val="{90113B0B-AF53-4BF7-AB78-AF9798D1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2015-10-27T22:04:00Z</dcterms:created>
  <dcterms:modified xsi:type="dcterms:W3CDTF">2026-10-14T14:50:00Z</dcterms:modified>
</cp:coreProperties>
</file>