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D1A1F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CROPPE, senior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677FD79F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</w:p>
    <w:p w14:paraId="2E7FF017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</w:p>
    <w:p w14:paraId="7D2A6976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Oct.1484</w:t>
      </w:r>
      <w:r>
        <w:rPr>
          <w:rFonts w:eastAsia="Times New Roman" w:cs="Times New Roman"/>
          <w:szCs w:val="24"/>
        </w:rPr>
        <w:tab/>
        <w:t xml:space="preserve">He was a juror on the inquisition held in Devon into lands of </w:t>
      </w:r>
      <w:proofErr w:type="gramStart"/>
      <w:r>
        <w:rPr>
          <w:rFonts w:eastAsia="Times New Roman" w:cs="Times New Roman"/>
          <w:szCs w:val="24"/>
        </w:rPr>
        <w:t>John</w:t>
      </w:r>
      <w:proofErr w:type="gramEnd"/>
      <w:r>
        <w:rPr>
          <w:rFonts w:eastAsia="Times New Roman" w:cs="Times New Roman"/>
          <w:szCs w:val="24"/>
        </w:rPr>
        <w:t xml:space="preserve"> </w:t>
      </w:r>
    </w:p>
    <w:p w14:paraId="5F1CBC2A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r>
        <w:rPr>
          <w:rFonts w:eastAsia="Times New Roman" w:cs="Times New Roman"/>
          <w:szCs w:val="24"/>
        </w:rPr>
        <w:t>Barnehouse</w:t>
      </w:r>
      <w:proofErr w:type="spellEnd"/>
      <w:r>
        <w:rPr>
          <w:rFonts w:eastAsia="Times New Roman" w:cs="Times New Roman"/>
          <w:szCs w:val="24"/>
        </w:rPr>
        <w:t>(q.v.). [The place is not given].</w:t>
      </w:r>
    </w:p>
    <w:p w14:paraId="6C6B9177" w14:textId="77777777" w:rsidR="00AE3511" w:rsidRDefault="00AE3511" w:rsidP="00AE3511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5B865E2" w14:textId="77777777" w:rsidR="00AE3511" w:rsidRDefault="00AE3511" w:rsidP="00AE3511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pp.90-2)</w:t>
      </w:r>
    </w:p>
    <w:p w14:paraId="3E297F6B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</w:p>
    <w:p w14:paraId="590A1080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</w:p>
    <w:p w14:paraId="7227D62A" w14:textId="77777777" w:rsidR="00AE3511" w:rsidRDefault="00AE3511" w:rsidP="00AE3511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30 June 2023</w:t>
      </w:r>
    </w:p>
    <w:p w14:paraId="223B58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CED1E" w14:textId="77777777" w:rsidR="00AE3511" w:rsidRDefault="00AE3511" w:rsidP="009139A6">
      <w:r>
        <w:separator/>
      </w:r>
    </w:p>
  </w:endnote>
  <w:endnote w:type="continuationSeparator" w:id="0">
    <w:p w14:paraId="2E03C6E6" w14:textId="77777777" w:rsidR="00AE3511" w:rsidRDefault="00AE35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60F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64A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870B7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5278E" w14:textId="77777777" w:rsidR="00AE3511" w:rsidRDefault="00AE3511" w:rsidP="009139A6">
      <w:r>
        <w:separator/>
      </w:r>
    </w:p>
  </w:footnote>
  <w:footnote w:type="continuationSeparator" w:id="0">
    <w:p w14:paraId="2C66E798" w14:textId="77777777" w:rsidR="00AE3511" w:rsidRDefault="00AE35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E9F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191E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E60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511"/>
    <w:rsid w:val="000666E0"/>
    <w:rsid w:val="002510B7"/>
    <w:rsid w:val="005C130B"/>
    <w:rsid w:val="00826F5C"/>
    <w:rsid w:val="009139A6"/>
    <w:rsid w:val="009448BB"/>
    <w:rsid w:val="00947624"/>
    <w:rsid w:val="00A3176C"/>
    <w:rsid w:val="00AE3511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7E14"/>
  <w15:chartTrackingRefBased/>
  <w15:docId w15:val="{9A2FB42E-C6C8-4733-84BF-7683C26C5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2023-06-30T20:36:00Z</dcterms:created>
  <dcterms:modified xsi:type="dcterms:W3CDTF">2023-06-30T20:37:00Z</dcterms:modified>
</cp:coreProperties>
</file>