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29" w:rsidRDefault="00B67629" w:rsidP="00B67629">
      <w:pPr>
        <w:pStyle w:val="NoSpacing"/>
      </w:pPr>
      <w:r>
        <w:rPr>
          <w:u w:val="single"/>
        </w:rPr>
        <w:t>Adam CROPPE</w:t>
      </w:r>
      <w:r>
        <w:t xml:space="preserve">      (fl.1428</w:t>
      </w:r>
      <w:r w:rsidR="00A95ED3">
        <w:t>-9</w:t>
      </w:r>
      <w:bookmarkStart w:id="0" w:name="_GoBack"/>
      <w:bookmarkEnd w:id="0"/>
      <w:r>
        <w:t>)</w:t>
      </w:r>
    </w:p>
    <w:p w:rsidR="00B67629" w:rsidRDefault="00B67629" w:rsidP="00B67629">
      <w:pPr>
        <w:pStyle w:val="NoSpacing"/>
      </w:pPr>
      <w:r>
        <w:t>of Dunkeswell Abbey.</w:t>
      </w:r>
    </w:p>
    <w:p w:rsidR="00B67629" w:rsidRDefault="00B67629" w:rsidP="00B67629">
      <w:pPr>
        <w:pStyle w:val="NoSpacing"/>
      </w:pPr>
    </w:p>
    <w:p w:rsidR="00B67629" w:rsidRDefault="00B67629" w:rsidP="00B67629">
      <w:pPr>
        <w:pStyle w:val="NoSpacing"/>
      </w:pPr>
    </w:p>
    <w:p w:rsidR="00B67629" w:rsidRDefault="00B67629" w:rsidP="00B67629">
      <w:pPr>
        <w:pStyle w:val="NoSpacing"/>
      </w:pPr>
      <w:r>
        <w:t>29 May1428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 </w:t>
      </w:r>
    </w:p>
    <w:p w:rsidR="00B67629" w:rsidRDefault="00B67629" w:rsidP="00B67629">
      <w:pPr>
        <w:pStyle w:val="NoSpacing"/>
      </w:pPr>
      <w:r>
        <w:tab/>
      </w:r>
      <w:r>
        <w:tab/>
        <w:t>by the Bishop.</w:t>
      </w:r>
    </w:p>
    <w:p w:rsidR="00B67629" w:rsidRDefault="00B67629" w:rsidP="00B67629">
      <w:pPr>
        <w:pStyle w:val="NoSpacing"/>
      </w:pPr>
      <w:r>
        <w:tab/>
      </w:r>
      <w:r>
        <w:tab/>
        <w:t>(“Register of Edmund Lacy, Bishop of Exeter 1420-55” part 4 p.120)</w:t>
      </w:r>
    </w:p>
    <w:p w:rsidR="00764477" w:rsidRDefault="00764477" w:rsidP="00764477">
      <w:pPr>
        <w:pStyle w:val="NoSpacing"/>
      </w:pPr>
      <w:r>
        <w:t>21 May1429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764477" w:rsidRDefault="00764477" w:rsidP="00764477">
      <w:pPr>
        <w:pStyle w:val="NoSpacing"/>
      </w:pPr>
      <w:r>
        <w:tab/>
      </w:r>
      <w:r>
        <w:tab/>
        <w:t>(“Register of Edmund Lacy, Bishop of Exeter 1420-55” part 4 p.129)</w:t>
      </w:r>
    </w:p>
    <w:p w:rsidR="005A22E5" w:rsidRDefault="005A22E5" w:rsidP="00764477">
      <w:pPr>
        <w:pStyle w:val="NoSpacing"/>
      </w:pPr>
      <w:r>
        <w:t>24 Sep.</w:t>
      </w:r>
      <w:r>
        <w:tab/>
        <w:t>He was ordained priest in the same place by the Bishop. (ibid.p.129)</w:t>
      </w:r>
    </w:p>
    <w:p w:rsidR="00764477" w:rsidRDefault="00764477" w:rsidP="00B67629">
      <w:pPr>
        <w:pStyle w:val="NoSpacing"/>
      </w:pPr>
    </w:p>
    <w:p w:rsidR="00B67629" w:rsidRDefault="00B67629" w:rsidP="00B67629">
      <w:pPr>
        <w:pStyle w:val="NoSpacing"/>
      </w:pPr>
    </w:p>
    <w:p w:rsidR="005A22E5" w:rsidRDefault="005A22E5" w:rsidP="00B67629">
      <w:pPr>
        <w:pStyle w:val="NoSpacing"/>
      </w:pPr>
    </w:p>
    <w:p w:rsidR="00764477" w:rsidRDefault="00764477" w:rsidP="00B67629">
      <w:pPr>
        <w:pStyle w:val="NoSpacing"/>
      </w:pPr>
      <w:r>
        <w:t>5 July 2016</w:t>
      </w:r>
    </w:p>
    <w:p w:rsidR="005A22E5" w:rsidRPr="00793C01" w:rsidRDefault="005A22E5" w:rsidP="00B67629">
      <w:pPr>
        <w:pStyle w:val="NoSpacing"/>
      </w:pPr>
      <w:r>
        <w:t>8 July 2016</w:t>
      </w:r>
    </w:p>
    <w:p w:rsidR="006B2F86" w:rsidRPr="00B67629" w:rsidRDefault="00A95ED3" w:rsidP="00E71FC3">
      <w:pPr>
        <w:pStyle w:val="NoSpacing"/>
      </w:pPr>
    </w:p>
    <w:sectPr w:rsidR="006B2F86" w:rsidRPr="00B676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629" w:rsidRDefault="00B67629" w:rsidP="00E71FC3">
      <w:pPr>
        <w:spacing w:after="0" w:line="240" w:lineRule="auto"/>
      </w:pPr>
      <w:r>
        <w:separator/>
      </w:r>
    </w:p>
  </w:endnote>
  <w:endnote w:type="continuationSeparator" w:id="0">
    <w:p w:rsidR="00B67629" w:rsidRDefault="00B676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629" w:rsidRDefault="00B67629" w:rsidP="00E71FC3">
      <w:pPr>
        <w:spacing w:after="0" w:line="240" w:lineRule="auto"/>
      </w:pPr>
      <w:r>
        <w:separator/>
      </w:r>
    </w:p>
  </w:footnote>
  <w:footnote w:type="continuationSeparator" w:id="0">
    <w:p w:rsidR="00B67629" w:rsidRDefault="00B676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629"/>
    <w:rsid w:val="001A7C09"/>
    <w:rsid w:val="005A22E5"/>
    <w:rsid w:val="00733BE7"/>
    <w:rsid w:val="00764477"/>
    <w:rsid w:val="00A95ED3"/>
    <w:rsid w:val="00AB52E8"/>
    <w:rsid w:val="00B16D3F"/>
    <w:rsid w:val="00B676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2ED2"/>
  <w15:chartTrackingRefBased/>
  <w15:docId w15:val="{557A3BEE-DFC7-495E-B7A1-0751C684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2016-06-22T14:49:00Z</dcterms:created>
  <dcterms:modified xsi:type="dcterms:W3CDTF">2016-07-08T15:06:00Z</dcterms:modified>
</cp:coreProperties>
</file>